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C0ED48" w14:textId="77777777" w:rsidR="00377B4F" w:rsidRPr="00F73EC4" w:rsidRDefault="00377B4F" w:rsidP="003F6E14">
      <w:pPr>
        <w:rPr>
          <w:rFonts w:cs="Arial"/>
          <w:lang w:val="de-DE"/>
        </w:rPr>
      </w:pPr>
    </w:p>
    <w:p w14:paraId="405BD1E7" w14:textId="77777777" w:rsidR="006021F3" w:rsidRPr="00F73EC4" w:rsidRDefault="006021F3" w:rsidP="003F6E14">
      <w:pPr>
        <w:rPr>
          <w:rFonts w:cs="Arial"/>
          <w:lang w:val="de-DE"/>
        </w:rPr>
      </w:pPr>
    </w:p>
    <w:p w14:paraId="1D905061" w14:textId="77777777" w:rsidR="006021F3" w:rsidRPr="00F73EC4" w:rsidRDefault="006021F3" w:rsidP="003F6E14">
      <w:pPr>
        <w:rPr>
          <w:rFonts w:cs="Arial"/>
          <w:lang w:val="de-DE"/>
        </w:rPr>
        <w:sectPr w:rsidR="006021F3" w:rsidRPr="00F73EC4" w:rsidSect="008527B9">
          <w:headerReference w:type="default" r:id="rId8"/>
          <w:footerReference w:type="default" r:id="rId9"/>
          <w:pgSz w:w="11906" w:h="16838"/>
          <w:pgMar w:top="1977" w:right="746" w:bottom="1134" w:left="1260" w:header="708" w:footer="481" w:gutter="0"/>
          <w:cols w:space="708"/>
          <w:docGrid w:linePitch="360"/>
        </w:sectPr>
      </w:pPr>
    </w:p>
    <w:p w14:paraId="44685B53" w14:textId="77777777" w:rsidR="005B7715" w:rsidRPr="00F73EC4" w:rsidRDefault="002937C4" w:rsidP="003F6E14">
      <w:pPr>
        <w:pStyle w:val="berschrift1"/>
        <w:spacing w:before="0" w:after="0"/>
      </w:pPr>
      <w:r w:rsidRPr="00F73EC4">
        <w:t>BASIN BÜLTENİ</w:t>
      </w:r>
    </w:p>
    <w:p w14:paraId="728460EE" w14:textId="77777777" w:rsidR="00A206DD" w:rsidRPr="007A7133" w:rsidRDefault="00A206DD" w:rsidP="003F6E14">
      <w:pPr>
        <w:rPr>
          <w:rFonts w:cs="Arial"/>
          <w:szCs w:val="20"/>
          <w:lang w:val="de-DE"/>
        </w:rPr>
      </w:pPr>
    </w:p>
    <w:p w14:paraId="5B878C3C" w14:textId="77777777" w:rsidR="003F6E14" w:rsidRPr="00F73EC4" w:rsidRDefault="003F6E14" w:rsidP="003F6E14">
      <w:pPr>
        <w:pStyle w:val="Titel"/>
        <w:pBdr>
          <w:bottom w:val="none" w:sz="0" w:space="0" w:color="auto"/>
        </w:pBdr>
        <w:spacing w:after="0"/>
        <w:rPr>
          <w:rFonts w:ascii="Arial" w:hAnsi="Arial"/>
          <w:b/>
          <w:color w:val="000000"/>
          <w:sz w:val="28"/>
        </w:rPr>
      </w:pPr>
    </w:p>
    <w:p w14:paraId="7A1BCAB6" w14:textId="77777777" w:rsidR="00AA062B" w:rsidRPr="00F73EC4" w:rsidRDefault="00AA062B" w:rsidP="00AA062B">
      <w:pPr>
        <w:rPr>
          <w:b/>
        </w:rPr>
      </w:pPr>
      <w:r w:rsidRPr="00F73EC4">
        <w:rPr>
          <w:b/>
        </w:rPr>
        <w:t>European Welding Association’da (EWA) seçimler:</w:t>
      </w:r>
    </w:p>
    <w:p w14:paraId="173C9E0F" w14:textId="233C0B5E" w:rsidR="00AE2683" w:rsidRPr="00F73EC4" w:rsidRDefault="00AA062B" w:rsidP="003F6E14">
      <w:pPr>
        <w:pStyle w:val="Titel"/>
        <w:pBdr>
          <w:bottom w:val="none" w:sz="0" w:space="0" w:color="auto"/>
        </w:pBdr>
        <w:spacing w:after="0"/>
        <w:rPr>
          <w:rFonts w:ascii="Arial" w:hAnsi="Arial" w:cs="Arial"/>
          <w:b/>
          <w:color w:val="000000"/>
          <w:sz w:val="28"/>
          <w:szCs w:val="22"/>
        </w:rPr>
      </w:pPr>
      <w:r w:rsidRPr="00F73EC4">
        <w:rPr>
          <w:rFonts w:ascii="Arial" w:hAnsi="Arial"/>
          <w:b/>
          <w:color w:val="000000"/>
          <w:sz w:val="28"/>
        </w:rPr>
        <w:t xml:space="preserve">Harald Scherleitner yeni başkan vekili oldu </w:t>
      </w:r>
    </w:p>
    <w:p w14:paraId="0B885555" w14:textId="77777777" w:rsidR="00AE2683" w:rsidRPr="00F73EC4" w:rsidRDefault="00AE2683" w:rsidP="003F6E14">
      <w:pPr>
        <w:rPr>
          <w:rFonts w:cs="Arial"/>
          <w:b/>
          <w:szCs w:val="20"/>
        </w:rPr>
      </w:pPr>
    </w:p>
    <w:p w14:paraId="083E53FB" w14:textId="77777777" w:rsidR="00AE2683" w:rsidRPr="00F73EC4" w:rsidRDefault="00AE2683" w:rsidP="003F6E14">
      <w:pPr>
        <w:rPr>
          <w:rFonts w:cs="Arial"/>
          <w:b/>
          <w:szCs w:val="20"/>
        </w:rPr>
      </w:pPr>
    </w:p>
    <w:p w14:paraId="5A287D34" w14:textId="3AF70BFF" w:rsidR="00AA062B" w:rsidRPr="00F73EC4" w:rsidRDefault="00660DFE" w:rsidP="003F6E14">
      <w:pPr>
        <w:rPr>
          <w:rFonts w:cs="Arial"/>
          <w:b/>
          <w:szCs w:val="20"/>
        </w:rPr>
      </w:pPr>
      <w:r w:rsidRPr="00F73EC4">
        <w:rPr>
          <w:b/>
        </w:rPr>
        <w:t xml:space="preserve">Fronius'un Perfect Welding bölümünün global satış ve pazarlama müdürü Harald Scherleitner, Ekim ayının sonunda European Welding Association (EWA) üyeleri tarafından başkan vekili seçilmiştir. Böylelikle Scherleitner 2022’ye kadar Avrupa kaynak teknolojisi endüstrisinin çatı organizasyonuna önemli katkılarda bulunacaktır. </w:t>
      </w:r>
    </w:p>
    <w:p w14:paraId="7463E179" w14:textId="77777777" w:rsidR="00AE2683" w:rsidRPr="00F73EC4" w:rsidRDefault="00AE2683" w:rsidP="003F6E14">
      <w:pPr>
        <w:rPr>
          <w:rFonts w:cs="Arial"/>
          <w:szCs w:val="20"/>
        </w:rPr>
      </w:pPr>
    </w:p>
    <w:p w14:paraId="3293FDF2" w14:textId="77777777" w:rsidR="00660DFE" w:rsidRPr="00F73EC4" w:rsidRDefault="00660DFE" w:rsidP="003F6E14">
      <w:pPr>
        <w:autoSpaceDE w:val="0"/>
        <w:autoSpaceDN w:val="0"/>
        <w:adjustRightInd w:val="0"/>
        <w:rPr>
          <w:rFonts w:cs="Arial"/>
          <w:szCs w:val="20"/>
        </w:rPr>
      </w:pPr>
    </w:p>
    <w:p w14:paraId="0FA14021" w14:textId="5F747607" w:rsidR="009472FA" w:rsidRPr="00F73EC4" w:rsidRDefault="00F04F5B" w:rsidP="003F6E14">
      <w:pPr>
        <w:autoSpaceDE w:val="0"/>
        <w:autoSpaceDN w:val="0"/>
        <w:adjustRightInd w:val="0"/>
        <w:rPr>
          <w:rFonts w:cs="Arial"/>
          <w:szCs w:val="20"/>
        </w:rPr>
      </w:pPr>
      <w:r w:rsidRPr="00F73EC4">
        <w:t>“EWA, hem Avrupa’da hem de dünyadaki kaynak teknolojisini ileriye taşıma konusunda önemli bir yere sahiptir. Bu yüzden burada başkan vekili olabilmem çok sevindirici.” diye belirtiyor Scherleitner. Bu noktada özellikle sürdürülebilirlik konusuna önem vermektedir: “Bizim geleceğe yönelik kaynak teknolojisinden anladığımız, enerji tasarruflu, uzun ömürlü, tamir edilebilir ve uyarlanabilir kaynak cihazları ve ayrıca sadece doğayı değil, aynı zamanda kaynakçının sağlığını da en iyi şekilde koruyan ekipmanlardır. Dijitalleşme, sürdürülebilir bir işletme yürütebilmemiz için bize sürekli yeni imkanlar açmaktadır. Bu imkanları öne çıkarmak ve günlük üretim sürecinde gerçekten kullanılmasını sağlamak da bizim elimizdedir.”</w:t>
      </w:r>
    </w:p>
    <w:p w14:paraId="244783C9" w14:textId="77777777" w:rsidR="00B06312" w:rsidRPr="00F73EC4" w:rsidRDefault="00B06312" w:rsidP="003F6E14">
      <w:pPr>
        <w:autoSpaceDE w:val="0"/>
        <w:autoSpaceDN w:val="0"/>
        <w:adjustRightInd w:val="0"/>
        <w:rPr>
          <w:rFonts w:cs="Arial"/>
          <w:szCs w:val="20"/>
        </w:rPr>
      </w:pPr>
    </w:p>
    <w:p w14:paraId="3825EF48" w14:textId="74F5899C" w:rsidR="008B7954" w:rsidRPr="00F73EC4" w:rsidRDefault="00743A3F" w:rsidP="008B7954">
      <w:pPr>
        <w:autoSpaceDE w:val="0"/>
        <w:autoSpaceDN w:val="0"/>
        <w:adjustRightInd w:val="0"/>
        <w:rPr>
          <w:rFonts w:eastAsia="Times New Roman" w:cs="Arial"/>
          <w:szCs w:val="20"/>
        </w:rPr>
      </w:pPr>
      <w:r w:rsidRPr="00F73EC4">
        <w:t>Scherleitner, Fronius’taki kariyerine 1994 yılında başlamıştır. Perfect Charging bölümünün yönetimini devralmadan önce, kaynak teknolojisinde bölge satış müdürlüğü görevini yürütmüştür. Scherleitner 2016 yılında Fronius Perfect Welding’e satış ve pazarlama bölümü müdürü olarak geri dönmüştür.</w:t>
      </w:r>
    </w:p>
    <w:p w14:paraId="225966F6" w14:textId="77777777" w:rsidR="008B7954" w:rsidRPr="00F73EC4" w:rsidRDefault="008B7954" w:rsidP="008B7954">
      <w:pPr>
        <w:autoSpaceDE w:val="0"/>
        <w:autoSpaceDN w:val="0"/>
        <w:adjustRightInd w:val="0"/>
        <w:rPr>
          <w:rFonts w:eastAsia="Times New Roman" w:cs="Arial"/>
          <w:szCs w:val="20"/>
        </w:rPr>
      </w:pPr>
    </w:p>
    <w:p w14:paraId="5ACFC1FC" w14:textId="789C4D4A" w:rsidR="008B7954" w:rsidRPr="00F73EC4" w:rsidRDefault="008B7954" w:rsidP="008B7954">
      <w:pPr>
        <w:autoSpaceDE w:val="0"/>
        <w:autoSpaceDN w:val="0"/>
        <w:adjustRightInd w:val="0"/>
        <w:rPr>
          <w:rFonts w:eastAsia="Times New Roman" w:cs="Arial"/>
          <w:b/>
          <w:szCs w:val="20"/>
        </w:rPr>
      </w:pPr>
      <w:r w:rsidRPr="00F73EC4">
        <w:rPr>
          <w:b/>
        </w:rPr>
        <w:t>Avrupa Kaynak Teknolojisini Destekleme Birliği</w:t>
      </w:r>
    </w:p>
    <w:p w14:paraId="6F51B97C" w14:textId="77777777" w:rsidR="008B7954" w:rsidRPr="00F73EC4" w:rsidRDefault="008B7954" w:rsidP="008B7954">
      <w:pPr>
        <w:autoSpaceDE w:val="0"/>
        <w:autoSpaceDN w:val="0"/>
        <w:adjustRightInd w:val="0"/>
        <w:rPr>
          <w:rFonts w:eastAsia="Times New Roman" w:cs="Arial"/>
          <w:szCs w:val="20"/>
        </w:rPr>
      </w:pPr>
    </w:p>
    <w:p w14:paraId="2D45BB31" w14:textId="1FD19FFF" w:rsidR="00AE2683" w:rsidRPr="00F73EC4" w:rsidRDefault="009472FA" w:rsidP="003F6E14">
      <w:pPr>
        <w:autoSpaceDE w:val="0"/>
        <w:autoSpaceDN w:val="0"/>
        <w:adjustRightInd w:val="0"/>
        <w:rPr>
          <w:rFonts w:cs="Arial"/>
          <w:szCs w:val="20"/>
        </w:rPr>
      </w:pPr>
      <w:r w:rsidRPr="00F73EC4">
        <w:t>European Welding Association 1987 yılında kurulmuştur ve merkezi Paris’te bulunmaktadır. Bu sanayi birliği, kaynak cihazı üreticilerini, tüketim malzemeleri üreticilerini ve Avrupa çapındaki tüm dernekleri bir çatı altında toplamakta ve kaynak teknolojisi endüstrisini desteklemektedir. EWA’nın teknik komitesi, diğer faaliyetlerinin yanı sıra önemli standartların ve Avrupa yönetmeliklerinin belirlenmesinde de yer almaktadır.</w:t>
      </w:r>
    </w:p>
    <w:p w14:paraId="672B0510" w14:textId="65B78DB9" w:rsidR="00D24014" w:rsidRPr="00F73EC4" w:rsidRDefault="00D24014" w:rsidP="003F6E14">
      <w:pPr>
        <w:autoSpaceDE w:val="0"/>
        <w:autoSpaceDN w:val="0"/>
        <w:adjustRightInd w:val="0"/>
        <w:rPr>
          <w:rFonts w:cs="Arial"/>
          <w:szCs w:val="20"/>
        </w:rPr>
      </w:pPr>
    </w:p>
    <w:p w14:paraId="786E34D7" w14:textId="46D76182" w:rsidR="00294D87" w:rsidRPr="00F73EC4" w:rsidRDefault="00AC58BC" w:rsidP="003F6E14">
      <w:pPr>
        <w:autoSpaceDE w:val="0"/>
        <w:autoSpaceDN w:val="0"/>
        <w:adjustRightInd w:val="0"/>
        <w:rPr>
          <w:rFonts w:eastAsia="Times New Roman" w:cs="Arial"/>
          <w:szCs w:val="20"/>
        </w:rPr>
      </w:pPr>
      <w:r w:rsidRPr="00F73EC4">
        <w:t>Ekim ayında gerçekleşen genel kurulda, 2020/2021 ticari yılının EWA yönetim ekibi belirlenmiştir: Başkan Robert Stöckl (EWM, Almanya), başkan vekilleri Harald Scherleitner (Fronius, Avusturya), Deger Elove (MAGMA, Türkiye) ve Luca Manzini (ANASTA, İtalya) ve ayrıca genel müdür Guy Missiaen (Fransa) seçilmiştir. EWA 2020 bunun dışında, kaynakçıların sağlığının ve güvenliğinin korunması ile ilgilenecek olan yeni bir Avrupalı üreticiler grubu da oluşturmuştur. Ayrıca birliğe yeni üyeler de eklenmiştir: Kemper, Nederman ve Optrel.</w:t>
      </w:r>
    </w:p>
    <w:p w14:paraId="60A9EA96" w14:textId="77777777" w:rsidR="00212F60" w:rsidRPr="00F73EC4" w:rsidRDefault="00212F60" w:rsidP="003F6E14">
      <w:pPr>
        <w:autoSpaceDE w:val="0"/>
        <w:autoSpaceDN w:val="0"/>
        <w:adjustRightInd w:val="0"/>
        <w:rPr>
          <w:rFonts w:eastAsia="Times New Roman" w:cs="Arial"/>
          <w:szCs w:val="20"/>
        </w:rPr>
      </w:pPr>
    </w:p>
    <w:p w14:paraId="719968D6" w14:textId="579441E9" w:rsidR="00212F60" w:rsidRPr="00F73EC4" w:rsidRDefault="00212F60" w:rsidP="003F6E14">
      <w:pPr>
        <w:autoSpaceDE w:val="0"/>
        <w:autoSpaceDN w:val="0"/>
        <w:adjustRightInd w:val="0"/>
        <w:rPr>
          <w:rFonts w:eastAsia="Times New Roman" w:cs="Arial"/>
          <w:szCs w:val="20"/>
        </w:rPr>
      </w:pPr>
      <w:r w:rsidRPr="00F73EC4">
        <w:t>Code of Conduct de dahil daha ayrıntılı bilgileri EWA web sayfasında bulabilirsiniz: european-welding.org</w:t>
      </w:r>
    </w:p>
    <w:p w14:paraId="37C0C411" w14:textId="77777777" w:rsidR="00212F60" w:rsidRPr="00F73EC4" w:rsidRDefault="00212F60" w:rsidP="003F6E14">
      <w:pPr>
        <w:autoSpaceDE w:val="0"/>
        <w:autoSpaceDN w:val="0"/>
        <w:adjustRightInd w:val="0"/>
        <w:rPr>
          <w:rFonts w:eastAsia="Times New Roman" w:cs="Arial"/>
          <w:szCs w:val="20"/>
          <w:lang w:val="x-none"/>
        </w:rPr>
      </w:pPr>
    </w:p>
    <w:p w14:paraId="78075399" w14:textId="77777777" w:rsidR="00212F60" w:rsidRPr="00F73EC4" w:rsidRDefault="00212F60" w:rsidP="003F6E14">
      <w:pPr>
        <w:rPr>
          <w:rFonts w:cs="Arial"/>
          <w:szCs w:val="20"/>
        </w:rPr>
      </w:pPr>
    </w:p>
    <w:p w14:paraId="21707036" w14:textId="43A8A1E6" w:rsidR="00B66E0C" w:rsidRPr="007D1C2E" w:rsidRDefault="00B66E0C" w:rsidP="00B66E0C">
      <w:pPr>
        <w:rPr>
          <w:rFonts w:cs="Arial"/>
          <w:i/>
          <w:szCs w:val="20"/>
        </w:rPr>
      </w:pPr>
      <w:r w:rsidRPr="007D1C2E">
        <w:rPr>
          <w:i/>
          <w:szCs w:val="20"/>
        </w:rPr>
        <w:t xml:space="preserve">boşluklar dahil </w:t>
      </w:r>
      <w:r>
        <w:rPr>
          <w:i/>
        </w:rPr>
        <w:t>254</w:t>
      </w:r>
      <w:r w:rsidR="00A321A8">
        <w:rPr>
          <w:i/>
        </w:rPr>
        <w:t>0</w:t>
      </w:r>
      <w:r>
        <w:rPr>
          <w:i/>
        </w:rPr>
        <w:t xml:space="preserve"> </w:t>
      </w:r>
      <w:r w:rsidRPr="007D1C2E">
        <w:rPr>
          <w:i/>
          <w:szCs w:val="20"/>
        </w:rPr>
        <w:t>karakter</w:t>
      </w:r>
    </w:p>
    <w:p w14:paraId="3AFFD927" w14:textId="3E10B159" w:rsidR="00505D71" w:rsidRPr="00F73EC4" w:rsidRDefault="00505D71" w:rsidP="003F6E14">
      <w:pPr>
        <w:rPr>
          <w:rFonts w:cs="Arial"/>
          <w:b/>
          <w:szCs w:val="20"/>
        </w:rPr>
      </w:pPr>
    </w:p>
    <w:p w14:paraId="55A79A65" w14:textId="77777777" w:rsidR="00A64948" w:rsidRPr="00F73EC4" w:rsidRDefault="00A64948" w:rsidP="003F6E14">
      <w:pPr>
        <w:rPr>
          <w:rFonts w:cs="Arial"/>
          <w:b/>
          <w:szCs w:val="20"/>
        </w:rPr>
      </w:pPr>
    </w:p>
    <w:p w14:paraId="19DB02C4" w14:textId="78531501" w:rsidR="00A64948" w:rsidRPr="00F73EC4" w:rsidRDefault="00A64948" w:rsidP="00A64948">
      <w:pPr>
        <w:rPr>
          <w:b/>
          <w:i/>
        </w:rPr>
      </w:pPr>
      <w:r w:rsidRPr="007A7133">
        <w:rPr>
          <w:b/>
          <w:i/>
        </w:rPr>
        <w:t>Navigation Title</w:t>
      </w:r>
    </w:p>
    <w:p w14:paraId="0205C62A" w14:textId="77777777" w:rsidR="00A64948" w:rsidRPr="00F73EC4" w:rsidRDefault="006953A9" w:rsidP="00A64948">
      <w:pPr>
        <w:rPr>
          <w:i/>
        </w:rPr>
      </w:pPr>
      <w:r w:rsidRPr="00F73EC4">
        <w:rPr>
          <w:i/>
        </w:rPr>
        <w:t>EWA seçimi: Harald Scherleitner başkan vekili</w:t>
      </w:r>
    </w:p>
    <w:p w14:paraId="5662BB01" w14:textId="2659D056" w:rsidR="00A64948" w:rsidRPr="00F73EC4" w:rsidRDefault="000F1B24" w:rsidP="00A64948">
      <w:pPr>
        <w:rPr>
          <w:b/>
          <w:i/>
        </w:rPr>
      </w:pPr>
      <w:r w:rsidRPr="00B66E0C">
        <w:rPr>
          <w:b/>
          <w:i/>
        </w:rPr>
        <w:t>Display Name: URL</w:t>
      </w:r>
    </w:p>
    <w:p w14:paraId="24AD005D" w14:textId="77777777" w:rsidR="00A64948" w:rsidRPr="00F73EC4" w:rsidRDefault="006953A9" w:rsidP="00A64948">
      <w:pPr>
        <w:rPr>
          <w:i/>
        </w:rPr>
      </w:pPr>
      <w:r w:rsidRPr="00F73EC4">
        <w:rPr>
          <w:i/>
        </w:rPr>
        <w:t>scherleitner-başkan-vekili-ewa-2020</w:t>
      </w:r>
    </w:p>
    <w:p w14:paraId="6EFE79A9" w14:textId="5E9A2837" w:rsidR="00A64948" w:rsidRPr="00F73EC4" w:rsidRDefault="000F1B24" w:rsidP="00A64948">
      <w:pPr>
        <w:rPr>
          <w:b/>
          <w:i/>
        </w:rPr>
      </w:pPr>
      <w:r w:rsidRPr="00B66E0C">
        <w:rPr>
          <w:b/>
          <w:i/>
        </w:rPr>
        <w:t>Meta-Title</w:t>
      </w:r>
    </w:p>
    <w:p w14:paraId="338E460D" w14:textId="77777777" w:rsidR="006953A9" w:rsidRPr="00F73EC4" w:rsidRDefault="006953A9" w:rsidP="006953A9">
      <w:pPr>
        <w:rPr>
          <w:i/>
        </w:rPr>
      </w:pPr>
      <w:r w:rsidRPr="00F73EC4">
        <w:rPr>
          <w:i/>
        </w:rPr>
        <w:t>Harald Scherleitner: European Welding Association’un başkan vekili</w:t>
      </w:r>
    </w:p>
    <w:p w14:paraId="5DF45197" w14:textId="5B05AFEE" w:rsidR="00A64948" w:rsidRPr="00F73EC4" w:rsidRDefault="000F1B24" w:rsidP="00A64948">
      <w:pPr>
        <w:rPr>
          <w:b/>
          <w:i/>
        </w:rPr>
      </w:pPr>
      <w:r w:rsidRPr="00B66E0C">
        <w:rPr>
          <w:b/>
          <w:i/>
        </w:rPr>
        <w:t>Meta-Description</w:t>
      </w:r>
    </w:p>
    <w:p w14:paraId="00EAF197" w14:textId="77777777" w:rsidR="006953A9" w:rsidRPr="00F73EC4" w:rsidRDefault="006953A9" w:rsidP="006953A9">
      <w:pPr>
        <w:rPr>
          <w:i/>
        </w:rPr>
      </w:pPr>
      <w:r w:rsidRPr="00F73EC4">
        <w:rPr>
          <w:i/>
        </w:rPr>
        <w:t>Fronius'un Perfect Welding bölümü müdürü Harald Scherleitner, 2020’nin Ekim ayında EWA üyeleri tarafından başkan vekili seçilmiştir.</w:t>
      </w:r>
    </w:p>
    <w:p w14:paraId="62D6384E" w14:textId="77777777" w:rsidR="00A64948" w:rsidRPr="00F73EC4" w:rsidRDefault="00A64948" w:rsidP="003F6E14">
      <w:pPr>
        <w:rPr>
          <w:rFonts w:cs="Arial"/>
          <w:b/>
          <w:szCs w:val="20"/>
        </w:rPr>
      </w:pPr>
    </w:p>
    <w:p w14:paraId="22C6F5B8" w14:textId="77777777" w:rsidR="00DA654E" w:rsidRPr="00F73EC4" w:rsidRDefault="00DA654E" w:rsidP="003F6E14">
      <w:pPr>
        <w:rPr>
          <w:rFonts w:cs="Arial"/>
          <w:szCs w:val="20"/>
        </w:rPr>
      </w:pPr>
    </w:p>
    <w:p w14:paraId="45CD4C0A" w14:textId="77777777" w:rsidR="00024025" w:rsidRPr="00F73EC4" w:rsidRDefault="00024025" w:rsidP="003F6E14">
      <w:pPr>
        <w:rPr>
          <w:rFonts w:cs="Arial"/>
          <w:szCs w:val="20"/>
        </w:rPr>
      </w:pPr>
      <w:r w:rsidRPr="00F73EC4">
        <w:rPr>
          <w:noProof/>
          <w:lang w:val="de-AT" w:eastAsia="de-AT"/>
        </w:rPr>
        <w:lastRenderedPageBreak/>
        <w:drawing>
          <wp:inline distT="0" distB="0" distL="0" distR="0" wp14:anchorId="4D32A3BC" wp14:editId="76A683CF">
            <wp:extent cx="1597913" cy="2677886"/>
            <wp:effectExtent l="0" t="0" r="2540" b="825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email">
                      <a:extLst>
                        <a:ext uri="{28A0092B-C50C-407E-A947-70E740481C1C}">
                          <a14:useLocalDpi xmlns:a14="http://schemas.microsoft.com/office/drawing/2010/main"/>
                        </a:ext>
                      </a:extLst>
                    </a:blip>
                    <a:stretch>
                      <a:fillRect/>
                    </a:stretch>
                  </pic:blipFill>
                  <pic:spPr>
                    <a:xfrm>
                      <a:off x="0" y="0"/>
                      <a:ext cx="1604072" cy="2688208"/>
                    </a:xfrm>
                    <a:prstGeom prst="rect">
                      <a:avLst/>
                    </a:prstGeom>
                  </pic:spPr>
                </pic:pic>
              </a:graphicData>
            </a:graphic>
          </wp:inline>
        </w:drawing>
      </w:r>
    </w:p>
    <w:p w14:paraId="6FEAFE50" w14:textId="77777777" w:rsidR="00512ECD" w:rsidRPr="00F73EC4" w:rsidRDefault="00512ECD" w:rsidP="003F6E14">
      <w:pPr>
        <w:rPr>
          <w:rFonts w:cs="Arial"/>
          <w:szCs w:val="20"/>
        </w:rPr>
      </w:pPr>
      <w:r w:rsidRPr="00F73EC4">
        <w:rPr>
          <w:b/>
        </w:rPr>
        <w:t xml:space="preserve">Resim 1: </w:t>
      </w:r>
      <w:r w:rsidRPr="00F73EC4">
        <w:t>Fronius International GmbH’da Perfect Welding bölümünün global müdürü ve European Welding Association’ın yeni başkan vekili Harald Scherleitner.</w:t>
      </w:r>
    </w:p>
    <w:p w14:paraId="252B255F" w14:textId="77777777" w:rsidR="00C57436" w:rsidRPr="00F73EC4" w:rsidRDefault="00C57436" w:rsidP="003F6E14">
      <w:pPr>
        <w:rPr>
          <w:rFonts w:cs="Arial"/>
          <w:b/>
          <w:szCs w:val="20"/>
        </w:rPr>
      </w:pPr>
    </w:p>
    <w:p w14:paraId="5C640057" w14:textId="77777777" w:rsidR="00037510" w:rsidRPr="007D1C2E" w:rsidRDefault="00037510" w:rsidP="00037510">
      <w:pPr>
        <w:rPr>
          <w:rFonts w:cs="Arial"/>
          <w:szCs w:val="20"/>
        </w:rPr>
      </w:pPr>
      <w:r w:rsidRPr="007D1C2E">
        <w:rPr>
          <w:szCs w:val="20"/>
        </w:rPr>
        <w:t>Fotoğraflar: Fronius International GmbH, kopyalanması serbesttir</w:t>
      </w:r>
    </w:p>
    <w:p w14:paraId="036DDEE1" w14:textId="77777777" w:rsidR="00037510" w:rsidRPr="007D1C2E" w:rsidRDefault="00037510" w:rsidP="00037510">
      <w:pPr>
        <w:rPr>
          <w:szCs w:val="20"/>
        </w:rPr>
      </w:pPr>
    </w:p>
    <w:p w14:paraId="290C05FA" w14:textId="77777777" w:rsidR="00037510" w:rsidRPr="007A7133" w:rsidRDefault="00037510" w:rsidP="00037510">
      <w:pPr>
        <w:rPr>
          <w:b/>
          <w:color w:val="FF0000"/>
          <w:sz w:val="24"/>
        </w:rPr>
      </w:pPr>
      <w:r w:rsidRPr="007A7133">
        <w:rPr>
          <w:b/>
          <w:color w:val="FF0000"/>
          <w:sz w:val="24"/>
        </w:rPr>
        <w:t>Yüksek çözünürlüklü resimleri şu bağlantıdan indirebilirsiniz:</w:t>
      </w:r>
    </w:p>
    <w:p w14:paraId="46CAA075" w14:textId="416488E6" w:rsidR="00037510" w:rsidRPr="007D1C2E" w:rsidRDefault="00037510" w:rsidP="00037510">
      <w:pPr>
        <w:rPr>
          <w:rFonts w:cs="Arial"/>
          <w:b/>
          <w:szCs w:val="20"/>
        </w:rPr>
      </w:pPr>
      <w:r w:rsidRPr="007A7133">
        <w:rPr>
          <w:rStyle w:val="Hyperlink"/>
          <w:rFonts w:cs="Arial"/>
          <w:bCs/>
          <w:iCs/>
          <w:snapToGrid w:val="0"/>
          <w:szCs w:val="20"/>
        </w:rPr>
        <w:t>www.fronius.com/en/welding-technology/infocentre/press/scherleitner-vice-president-ewa-2020</w:t>
      </w:r>
    </w:p>
    <w:p w14:paraId="667A8B42" w14:textId="77777777" w:rsidR="00037510" w:rsidRPr="007D1C2E" w:rsidRDefault="00037510" w:rsidP="00037510">
      <w:pPr>
        <w:rPr>
          <w:rFonts w:cs="Arial"/>
          <w:b/>
          <w:szCs w:val="20"/>
        </w:rPr>
      </w:pPr>
    </w:p>
    <w:p w14:paraId="063D4C41" w14:textId="77777777" w:rsidR="00037510" w:rsidRPr="007D1C2E" w:rsidRDefault="00037510" w:rsidP="00037510">
      <w:pPr>
        <w:rPr>
          <w:rFonts w:cs="Arial"/>
          <w:b/>
          <w:szCs w:val="20"/>
        </w:rPr>
      </w:pPr>
    </w:p>
    <w:p w14:paraId="78A314F4" w14:textId="77777777" w:rsidR="00037510" w:rsidRPr="007D1C2E" w:rsidRDefault="00037510" w:rsidP="00037510">
      <w:pPr>
        <w:rPr>
          <w:b/>
          <w:szCs w:val="20"/>
        </w:rPr>
      </w:pPr>
      <w:r w:rsidRPr="007D1C2E">
        <w:rPr>
          <w:b/>
          <w:szCs w:val="20"/>
        </w:rPr>
        <w:t>Perfect Welding Bölümü</w:t>
      </w:r>
    </w:p>
    <w:p w14:paraId="2367CF73" w14:textId="77777777" w:rsidR="00037510" w:rsidRPr="007D1C2E" w:rsidRDefault="00037510" w:rsidP="00037510">
      <w:pPr>
        <w:rPr>
          <w:szCs w:val="20"/>
        </w:rPr>
      </w:pPr>
      <w:r w:rsidRPr="007D1C2E">
        <w:rPr>
          <w:szCs w:val="20"/>
        </w:rPr>
        <w:t xml:space="preserve">Fronius Perfect Welding, ark kaynağı alanında yenilik lideri olup robot destekli kaynak işlemleri için küresel pazar lideridir. Ayrıca sistem sağlayıcısı olarak Fronius Welding Automation bölümü, konteyner yapımı ya da offshore sektöründe kaplama gibi müşteriye özel eksiksiz otomatik kaynak çözümleri sunmaktadır. Portföy, manuel uygulamalara yönelik güç kaynakları, kaynak yapma aksesuarı ve geniş hizmet spektrumu ile tamamlanmıştır. Dünya çapında 1.000’i aşkın satış partneri bulunan Fronius Perfect Welding, müşterilerine son derece yakındır. </w:t>
      </w:r>
    </w:p>
    <w:p w14:paraId="4BDB3A36" w14:textId="77777777" w:rsidR="00037510" w:rsidRPr="007D1C2E" w:rsidRDefault="00037510" w:rsidP="00037510">
      <w:pPr>
        <w:rPr>
          <w:szCs w:val="20"/>
        </w:rPr>
      </w:pPr>
    </w:p>
    <w:p w14:paraId="3454FF1D" w14:textId="77777777" w:rsidR="00037510" w:rsidRPr="007D1C2E" w:rsidRDefault="00037510" w:rsidP="00037510">
      <w:pPr>
        <w:rPr>
          <w:b/>
          <w:szCs w:val="20"/>
        </w:rPr>
      </w:pPr>
      <w:r w:rsidRPr="007D1C2E">
        <w:rPr>
          <w:b/>
          <w:szCs w:val="20"/>
        </w:rPr>
        <w:t>Fronius International GmbH</w:t>
      </w:r>
    </w:p>
    <w:p w14:paraId="3BCBB8AD" w14:textId="77777777" w:rsidR="00037510" w:rsidRPr="008A69A5" w:rsidRDefault="00037510" w:rsidP="00037510">
      <w:pPr>
        <w:rPr>
          <w:szCs w:val="20"/>
        </w:rPr>
      </w:pPr>
      <w:r w:rsidRPr="008A69A5">
        <w:rPr>
          <w:szCs w:val="20"/>
        </w:rPr>
        <w:fldChar w:fldCharType="begin"/>
      </w:r>
      <w:r w:rsidRPr="008A69A5">
        <w:rPr>
          <w:szCs w:val="20"/>
        </w:rPr>
        <w:instrText xml:space="preserve"> INCLUDETEXT  "http://company/sites/cm/pressinfo/Fronius%20International%20GmbH%20TR.docx"  \* MERGEFORMAT </w:instrText>
      </w:r>
      <w:r w:rsidRPr="008A69A5">
        <w:rPr>
          <w:szCs w:val="20"/>
        </w:rPr>
        <w:fldChar w:fldCharType="separate"/>
      </w:r>
      <w:r w:rsidRPr="008A69A5">
        <w:rPr>
          <w:szCs w:val="20"/>
        </w:rPr>
        <w:t xml:space="preserve">Fronius International, genel merkezi Pettenbach'ta olan, Wels, Thalheim, Steinhaus ve Sattledt'te tesisleri bulunan bir Avusturya şirketidir. 1945 yılında Günter Fronius tarafından kurulan geleneksel şirket, 2020 yılında 75'inci yıl dönümünü kutlayacaktır. Tek kişilik yerel bir şirketken, dünya çapında 5.440 çalışana sahip uluslararası bir şirket haline gelen Fronius, günümüzde kaynak teknolojisi, fotovoltaik ve akü şarj teknolojileri alanlarında faaliyet göstermektedir. Ürünlerinin yaklaşık %93'ü, 34 uluslararası Fronius şirketi ve 60'tan fazla ülkedeki satış partnerleri/temsilcileri aracılığıyla ihraç edilmektedir. Fronius, yenilikçi ürün ve hizmetlerinin yanı sıra, 1.264 aktif patenti sayesinde dünya pazarında teknoloji lideridir. </w:t>
      </w:r>
    </w:p>
    <w:p w14:paraId="1178A715" w14:textId="77777777" w:rsidR="00037510" w:rsidRPr="007D1C2E" w:rsidRDefault="00037510" w:rsidP="00037510">
      <w:pPr>
        <w:rPr>
          <w:szCs w:val="20"/>
        </w:rPr>
      </w:pPr>
      <w:r w:rsidRPr="008A69A5">
        <w:rPr>
          <w:szCs w:val="20"/>
        </w:rPr>
        <w:fldChar w:fldCharType="end"/>
      </w:r>
    </w:p>
    <w:p w14:paraId="65F4EBBF" w14:textId="77777777" w:rsidR="00037510" w:rsidRPr="007D1C2E" w:rsidRDefault="00037510" w:rsidP="00037510">
      <w:pPr>
        <w:rPr>
          <w:rFonts w:cs="Arial"/>
          <w:szCs w:val="20"/>
        </w:rPr>
      </w:pPr>
    </w:p>
    <w:p w14:paraId="0004E5B8" w14:textId="77777777" w:rsidR="00037510" w:rsidRPr="007D1C2E" w:rsidRDefault="00037510" w:rsidP="00037510">
      <w:pPr>
        <w:pStyle w:val="Textkrper2"/>
        <w:spacing w:after="0" w:line="240" w:lineRule="auto"/>
        <w:rPr>
          <w:rFonts w:cs="Arial"/>
          <w:b/>
          <w:i/>
          <w:szCs w:val="20"/>
        </w:rPr>
      </w:pPr>
      <w:r w:rsidRPr="007D1C2E">
        <w:rPr>
          <w:rFonts w:cs="Arial"/>
          <w:b/>
          <w:szCs w:val="20"/>
        </w:rPr>
        <w:t>Daha fazla bilgi için:</w:t>
      </w:r>
    </w:p>
    <w:p w14:paraId="56ED6376" w14:textId="77777777" w:rsidR="00037510" w:rsidRPr="008A69A5" w:rsidRDefault="00037510" w:rsidP="00037510">
      <w:pPr>
        <w:jc w:val="both"/>
        <w:rPr>
          <w:rFonts w:ascii="Calibri" w:hAnsi="Calibri"/>
          <w:szCs w:val="22"/>
          <w:lang w:eastAsia="en-US"/>
        </w:rPr>
      </w:pPr>
      <w:r>
        <w:t>Fronius Istanbul Electronics LLC, Müge MÜCAVİROĞLU</w:t>
      </w:r>
    </w:p>
    <w:p w14:paraId="6C0D98BB" w14:textId="77777777" w:rsidR="00037510" w:rsidRDefault="00037510" w:rsidP="00037510">
      <w:pPr>
        <w:pStyle w:val="Textkrper2"/>
        <w:spacing w:after="0" w:line="240" w:lineRule="auto"/>
        <w:ind w:right="29"/>
      </w:pPr>
      <w:r>
        <w:t xml:space="preserve">Aydinli Mah. BOSB 3. Sk. No:1, 34953 Tuzla – Istanbul </w:t>
      </w:r>
    </w:p>
    <w:p w14:paraId="60A93717" w14:textId="77777777" w:rsidR="00037510" w:rsidRDefault="00037510" w:rsidP="00037510">
      <w:pPr>
        <w:pStyle w:val="Textkrper2"/>
        <w:spacing w:after="0" w:line="240" w:lineRule="auto"/>
        <w:ind w:right="29"/>
      </w:pPr>
      <w:r>
        <w:t>Tel: +90 (216) 581 59 00, Faks: +90 (216) 581 59 99</w:t>
      </w:r>
    </w:p>
    <w:p w14:paraId="56B3629E" w14:textId="77777777" w:rsidR="00037510" w:rsidRPr="007A7133" w:rsidRDefault="00037510" w:rsidP="00037510">
      <w:r w:rsidRPr="007A7133">
        <w:t xml:space="preserve">E-Posta: </w:t>
      </w:r>
      <w:hyperlink r:id="rId11" w:history="1">
        <w:r w:rsidRPr="007A7133">
          <w:rPr>
            <w:rStyle w:val="Hyperlink"/>
          </w:rPr>
          <w:t>mucaviroglu.muge@fronius.com</w:t>
        </w:r>
      </w:hyperlink>
      <w:r w:rsidRPr="007A7133">
        <w:t xml:space="preserve">  </w:t>
      </w:r>
    </w:p>
    <w:p w14:paraId="3ADB2B81" w14:textId="77777777" w:rsidR="00037510" w:rsidRPr="007A7133" w:rsidRDefault="00037510" w:rsidP="00037510">
      <w:pPr>
        <w:pStyle w:val="Textkrper2"/>
        <w:spacing w:after="0" w:line="240" w:lineRule="auto"/>
        <w:ind w:right="29"/>
        <w:rPr>
          <w:szCs w:val="20"/>
        </w:rPr>
      </w:pPr>
    </w:p>
    <w:p w14:paraId="0520C11E" w14:textId="77777777" w:rsidR="00037510" w:rsidRPr="007A7133" w:rsidRDefault="00037510" w:rsidP="00037510">
      <w:pPr>
        <w:pStyle w:val="Textkrper2"/>
        <w:spacing w:after="0" w:line="240" w:lineRule="auto"/>
        <w:ind w:right="29"/>
        <w:rPr>
          <w:szCs w:val="20"/>
        </w:rPr>
      </w:pPr>
    </w:p>
    <w:p w14:paraId="549D59CA" w14:textId="77777777" w:rsidR="00037510" w:rsidRPr="007A7133" w:rsidRDefault="00037510" w:rsidP="00037510">
      <w:pPr>
        <w:pStyle w:val="Textkrper2"/>
        <w:spacing w:after="0" w:line="240" w:lineRule="auto"/>
        <w:ind w:right="29"/>
        <w:rPr>
          <w:rFonts w:cs="Arial"/>
          <w:b/>
          <w:szCs w:val="20"/>
        </w:rPr>
      </w:pPr>
      <w:r w:rsidRPr="007A7133">
        <w:rPr>
          <w:b/>
          <w:szCs w:val="20"/>
        </w:rPr>
        <w:t>Lütfen ajansımıza bir belge örneği gönderin:</w:t>
      </w:r>
    </w:p>
    <w:p w14:paraId="338A7592" w14:textId="77777777" w:rsidR="00037510" w:rsidRPr="007D1C2E" w:rsidRDefault="00037510" w:rsidP="00037510">
      <w:pPr>
        <w:pStyle w:val="Textkrper2"/>
        <w:spacing w:after="0" w:line="240" w:lineRule="auto"/>
        <w:ind w:right="29"/>
        <w:rPr>
          <w:rFonts w:cs="Arial"/>
          <w:szCs w:val="20"/>
        </w:rPr>
      </w:pPr>
      <w:r w:rsidRPr="007D1C2E">
        <w:rPr>
          <w:szCs w:val="20"/>
        </w:rPr>
        <w:t>a1kommunikation Schweizer GmbH, Bayan Kirsten Ludwig,</w:t>
      </w:r>
    </w:p>
    <w:p w14:paraId="61CD3E0D" w14:textId="77777777" w:rsidR="00037510" w:rsidRPr="007D1C2E" w:rsidRDefault="00037510" w:rsidP="00037510">
      <w:pPr>
        <w:pStyle w:val="Textkrper2"/>
        <w:spacing w:after="0" w:line="240" w:lineRule="auto"/>
        <w:ind w:right="29"/>
        <w:rPr>
          <w:rFonts w:cs="Arial"/>
          <w:szCs w:val="20"/>
        </w:rPr>
      </w:pPr>
      <w:r w:rsidRPr="007D1C2E">
        <w:rPr>
          <w:szCs w:val="20"/>
        </w:rPr>
        <w:t>Oberdorfstraße 31 A, D – 70794 Filderstadt,</w:t>
      </w:r>
    </w:p>
    <w:p w14:paraId="19D254AA" w14:textId="77777777" w:rsidR="00037510" w:rsidRPr="007D1C2E" w:rsidRDefault="00037510" w:rsidP="00037510">
      <w:pPr>
        <w:rPr>
          <w:b/>
          <w:vanish/>
          <w:szCs w:val="20"/>
        </w:rPr>
      </w:pPr>
      <w:r w:rsidRPr="007A7133">
        <w:rPr>
          <w:szCs w:val="20"/>
        </w:rPr>
        <w:t xml:space="preserve">Tel.: +49 (0)711 9454161-20, E-posta: </w:t>
      </w:r>
      <w:hyperlink r:id="rId12" w:history="1">
        <w:r w:rsidRPr="007A7133">
          <w:rPr>
            <w:rStyle w:val="Hyperlink"/>
            <w:szCs w:val="20"/>
          </w:rPr>
          <w:t>Kirsten.Ludwig@a1kommunikation.de</w:t>
        </w:r>
      </w:hyperlink>
      <w:r w:rsidRPr="007D1C2E">
        <w:rPr>
          <w:b/>
          <w:vanish/>
          <w:szCs w:val="20"/>
        </w:rPr>
        <w:t>Fronius International GmbH</w:t>
      </w:r>
    </w:p>
    <w:p w14:paraId="3506AC5D" w14:textId="77777777" w:rsidR="00037510" w:rsidRPr="007D1C2E" w:rsidRDefault="00037510" w:rsidP="00037510">
      <w:pPr>
        <w:rPr>
          <w:vanish/>
          <w:szCs w:val="20"/>
        </w:rPr>
      </w:pPr>
    </w:p>
    <w:p w14:paraId="5C0F44E0" w14:textId="77777777" w:rsidR="00037510" w:rsidRPr="007D1C2E" w:rsidRDefault="00037510" w:rsidP="00037510">
      <w:pPr>
        <w:rPr>
          <w:rFonts w:cs="Arial"/>
          <w:i/>
          <w:vanish/>
          <w:szCs w:val="20"/>
        </w:rPr>
      </w:pPr>
      <w:r w:rsidRPr="007D1C2E">
        <w:rPr>
          <w:vanish/>
          <w:szCs w:val="20"/>
        </w:rPr>
        <w:t xml:space="preserve">Fronius International ist ein österreichisches Unternehmen mit Sitz in Pettenbach und weiteren Standorten in Wels, Thalheim, Steinhaus und Sattledt. Die Firma ist mit 3.817 Mitarbeitern weltweit in den Bereichen </w:t>
      </w:r>
      <w:r w:rsidRPr="007D1C2E">
        <w:rPr>
          <w:vanish/>
          <w:szCs w:val="20"/>
        </w:rPr>
        <w:lastRenderedPageBreak/>
        <w:t xml:space="preserve">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50D21E17" w14:textId="77777777" w:rsidR="00037510" w:rsidRPr="007D1C2E" w:rsidRDefault="00037510" w:rsidP="00037510">
      <w:pPr>
        <w:rPr>
          <w:rFonts w:cs="Arial"/>
          <w:b/>
          <w:i/>
          <w:vanish/>
          <w:szCs w:val="20"/>
        </w:rPr>
      </w:pPr>
    </w:p>
    <w:p w14:paraId="27D93498" w14:textId="77777777" w:rsidR="00037510" w:rsidRPr="007D1C2E" w:rsidRDefault="00037510" w:rsidP="00037510">
      <w:pPr>
        <w:rPr>
          <w:rFonts w:cs="Arial"/>
          <w:b/>
          <w:vanish/>
          <w:szCs w:val="20"/>
        </w:rPr>
      </w:pPr>
    </w:p>
    <w:p w14:paraId="52C375B2" w14:textId="77777777" w:rsidR="00037510" w:rsidRPr="007D1C2E" w:rsidRDefault="00037510" w:rsidP="00037510">
      <w:pPr>
        <w:rPr>
          <w:rFonts w:cs="Arial"/>
          <w:vanish/>
          <w:szCs w:val="20"/>
        </w:rPr>
      </w:pPr>
    </w:p>
    <w:p w14:paraId="2F871CA2" w14:textId="77777777" w:rsidR="00037510" w:rsidRPr="007D1C2E" w:rsidRDefault="00037510" w:rsidP="00037510">
      <w:pPr>
        <w:rPr>
          <w:rFonts w:cs="Arial"/>
          <w:vanish/>
          <w:szCs w:val="20"/>
        </w:rPr>
      </w:pPr>
      <w:r w:rsidRPr="007D1C2E">
        <w:rPr>
          <w:vanish/>
          <w:szCs w:val="20"/>
        </w:rPr>
        <w:t>Diese Presseinformation sowie die Bilder stehen für Sie zum Download im Internet zur Verfügung:</w:t>
      </w:r>
    </w:p>
    <w:p w14:paraId="6D624D10" w14:textId="77777777" w:rsidR="00037510" w:rsidRPr="007D1C2E" w:rsidRDefault="00A321A8" w:rsidP="00037510">
      <w:pPr>
        <w:rPr>
          <w:rFonts w:cs="Arial"/>
          <w:vanish/>
          <w:szCs w:val="20"/>
        </w:rPr>
      </w:pPr>
      <w:hyperlink r:id="rId13" w:history="1">
        <w:r w:rsidR="00037510" w:rsidRPr="007D1C2E">
          <w:rPr>
            <w:vanish/>
            <w:color w:val="0000FF"/>
            <w:szCs w:val="20"/>
            <w:u w:val="single"/>
          </w:rPr>
          <w:t>www.fronius.com/de/schweisstechnik/infocenter/presse</w:t>
        </w:r>
      </w:hyperlink>
    </w:p>
    <w:p w14:paraId="6F335353" w14:textId="77777777" w:rsidR="00037510" w:rsidRPr="007D1C2E" w:rsidRDefault="00037510" w:rsidP="00037510">
      <w:pPr>
        <w:rPr>
          <w:rFonts w:cs="Arial"/>
          <w:b/>
          <w:vanish/>
          <w:szCs w:val="20"/>
        </w:rPr>
      </w:pPr>
    </w:p>
    <w:p w14:paraId="1F108261" w14:textId="77777777" w:rsidR="00037510" w:rsidRPr="007D1C2E" w:rsidRDefault="00037510" w:rsidP="00037510">
      <w:pPr>
        <w:rPr>
          <w:rFonts w:cs="Arial"/>
          <w:b/>
          <w:vanish/>
          <w:szCs w:val="20"/>
        </w:rPr>
      </w:pPr>
    </w:p>
    <w:p w14:paraId="57667404" w14:textId="77777777" w:rsidR="00037510" w:rsidRPr="007D1C2E" w:rsidRDefault="00037510" w:rsidP="00037510">
      <w:pPr>
        <w:ind w:right="29"/>
        <w:rPr>
          <w:rFonts w:cs="Arial"/>
          <w:vanish/>
          <w:szCs w:val="20"/>
        </w:rPr>
      </w:pPr>
      <w:r w:rsidRPr="007D1C2E">
        <w:rPr>
          <w:b/>
          <w:vanish/>
          <w:szCs w:val="20"/>
        </w:rPr>
        <w:t>Für weitere Informationen wenden Sie sich bitte an:</w:t>
      </w:r>
      <w:r w:rsidRPr="007D1C2E">
        <w:rPr>
          <w:szCs w:val="20"/>
        </w:rPr>
        <w:br/>
      </w:r>
    </w:p>
    <w:p w14:paraId="107DA0D0" w14:textId="77777777" w:rsidR="00037510" w:rsidRPr="007D1C2E" w:rsidRDefault="00037510" w:rsidP="00037510">
      <w:pPr>
        <w:rPr>
          <w:rFonts w:cs="Arial"/>
          <w:vanish/>
          <w:szCs w:val="20"/>
        </w:rPr>
      </w:pPr>
      <w:r w:rsidRPr="007D1C2E">
        <w:rPr>
          <w:vanish/>
          <w:szCs w:val="20"/>
        </w:rPr>
        <w:t xml:space="preserve">Deutschland: </w:t>
      </w:r>
    </w:p>
    <w:p w14:paraId="3E8EF97E" w14:textId="77777777" w:rsidR="00037510" w:rsidRPr="007D1C2E" w:rsidRDefault="00037510" w:rsidP="00037510">
      <w:pPr>
        <w:rPr>
          <w:rFonts w:cs="Arial"/>
          <w:vanish/>
          <w:szCs w:val="20"/>
        </w:rPr>
      </w:pPr>
      <w:r w:rsidRPr="007D1C2E">
        <w:rPr>
          <w:vanish/>
          <w:szCs w:val="20"/>
        </w:rPr>
        <w:t>Frau Annette Orth, Tel.: +49 (6655) 91694-402,</w:t>
      </w:r>
    </w:p>
    <w:p w14:paraId="0E063DE1" w14:textId="77777777" w:rsidR="00037510" w:rsidRPr="007D1C2E" w:rsidRDefault="00037510" w:rsidP="00037510">
      <w:pPr>
        <w:rPr>
          <w:rFonts w:cs="Arial"/>
          <w:vanish/>
          <w:szCs w:val="20"/>
        </w:rPr>
      </w:pPr>
      <w:r w:rsidRPr="007D1C2E">
        <w:rPr>
          <w:vanish/>
          <w:szCs w:val="20"/>
        </w:rPr>
        <w:t xml:space="preserve">E-Mail: </w:t>
      </w:r>
      <w:hyperlink r:id="rId14" w:history="1">
        <w:r w:rsidRPr="007D1C2E">
          <w:rPr>
            <w:vanish/>
            <w:color w:val="0000FF"/>
            <w:szCs w:val="20"/>
            <w:u w:val="single"/>
          </w:rPr>
          <w:t>orth.annette@fronius.com</w:t>
        </w:r>
      </w:hyperlink>
    </w:p>
    <w:p w14:paraId="208091D2" w14:textId="77777777" w:rsidR="00037510" w:rsidRPr="007D1C2E" w:rsidRDefault="00037510" w:rsidP="00037510">
      <w:pPr>
        <w:autoSpaceDE w:val="0"/>
        <w:autoSpaceDN w:val="0"/>
        <w:rPr>
          <w:rFonts w:cs="Arial"/>
          <w:vanish/>
          <w:szCs w:val="20"/>
        </w:rPr>
      </w:pPr>
    </w:p>
    <w:p w14:paraId="7F66D7CA" w14:textId="77777777" w:rsidR="00037510" w:rsidRDefault="00037510" w:rsidP="00037510">
      <w:pPr>
        <w:ind w:right="29"/>
        <w:rPr>
          <w:szCs w:val="20"/>
        </w:rPr>
      </w:pPr>
      <w:r w:rsidRPr="007D1C2E">
        <w:rPr>
          <w:vanish/>
          <w:szCs w:val="20"/>
        </w:rPr>
        <w:t>Österreich:</w:t>
      </w:r>
      <w:r w:rsidRPr="007D1C2E">
        <w:rPr>
          <w:szCs w:val="20"/>
        </w:rPr>
        <w:br/>
      </w:r>
    </w:p>
    <w:p w14:paraId="27714A8F" w14:textId="77777777" w:rsidR="00037510" w:rsidRPr="007D1C2E" w:rsidRDefault="00037510" w:rsidP="00037510">
      <w:pPr>
        <w:ind w:right="29"/>
        <w:rPr>
          <w:rFonts w:cs="Arial"/>
          <w:i/>
          <w:vanish/>
          <w:szCs w:val="20"/>
        </w:rPr>
      </w:pPr>
      <w:r w:rsidRPr="005A0883">
        <w:rPr>
          <w:szCs w:val="20"/>
        </w:rPr>
        <w:t>Daha fazla heyecan verici içerik için blog.perfectwelding.fronius.com adresindeki bloğumuzu ziyaret edin ve bizi Facebook (froniuswelding), Twitter (froniusintweld), LinkedIn (perfect-welding), Instagram (froniuswelding) ve YouTube (froniuswelding) kanallarında takip edin!</w:t>
      </w:r>
      <w:r w:rsidRPr="007D1C2E">
        <w:rPr>
          <w:vanish/>
          <w:szCs w:val="20"/>
        </w:rPr>
        <w:t xml:space="preserve">Frau Ilse Mayrhofer, Tel. +43(0)7242/241-4015, </w:t>
      </w:r>
    </w:p>
    <w:p w14:paraId="40461243" w14:textId="77777777" w:rsidR="00037510" w:rsidRPr="007D1C2E" w:rsidRDefault="00037510" w:rsidP="00037510">
      <w:pPr>
        <w:tabs>
          <w:tab w:val="left" w:pos="360"/>
        </w:tabs>
        <w:ind w:right="29"/>
        <w:rPr>
          <w:rFonts w:cs="Arial"/>
          <w:i/>
          <w:iCs/>
          <w:vanish/>
          <w:szCs w:val="20"/>
        </w:rPr>
      </w:pPr>
      <w:r w:rsidRPr="007D1C2E">
        <w:rPr>
          <w:vanish/>
          <w:szCs w:val="20"/>
        </w:rPr>
        <w:t xml:space="preserve">E-Mail: </w:t>
      </w:r>
      <w:hyperlink r:id="rId15" w:history="1">
        <w:r w:rsidRPr="007D1C2E">
          <w:rPr>
            <w:vanish/>
            <w:color w:val="0000FF"/>
            <w:szCs w:val="20"/>
            <w:u w:val="single"/>
          </w:rPr>
          <w:t>mayrhofer.ilse@fronius.com</w:t>
        </w:r>
      </w:hyperlink>
      <w:r w:rsidRPr="007D1C2E">
        <w:rPr>
          <w:vanish/>
          <w:szCs w:val="20"/>
        </w:rPr>
        <w:t xml:space="preserve"> </w:t>
      </w:r>
    </w:p>
    <w:p w14:paraId="5B3764A9" w14:textId="77777777" w:rsidR="00037510" w:rsidRPr="007D1C2E" w:rsidRDefault="00037510" w:rsidP="00037510">
      <w:pPr>
        <w:rPr>
          <w:rFonts w:cs="Arial"/>
          <w:vanish/>
          <w:szCs w:val="20"/>
        </w:rPr>
      </w:pPr>
    </w:p>
    <w:p w14:paraId="771D9CCE" w14:textId="77777777" w:rsidR="00037510" w:rsidRPr="007D1C2E" w:rsidRDefault="00037510" w:rsidP="00037510">
      <w:pPr>
        <w:ind w:right="29"/>
        <w:rPr>
          <w:rFonts w:cs="Arial"/>
          <w:szCs w:val="20"/>
        </w:rPr>
      </w:pPr>
    </w:p>
    <w:p w14:paraId="040EF751" w14:textId="77777777" w:rsidR="009D3B05" w:rsidRPr="00F73EC4" w:rsidRDefault="009D3B05" w:rsidP="00037510">
      <w:pPr>
        <w:rPr>
          <w:rFonts w:cs="Arial"/>
          <w:szCs w:val="20"/>
        </w:rPr>
      </w:pPr>
    </w:p>
    <w:sectPr w:rsidR="009D3B05" w:rsidRPr="00F73EC4"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4B4D0C" w14:textId="77777777" w:rsidR="00241ED1" w:rsidRDefault="00241ED1" w:rsidP="00B95BF4">
      <w:r>
        <w:separator/>
      </w:r>
    </w:p>
  </w:endnote>
  <w:endnote w:type="continuationSeparator" w:id="0">
    <w:p w14:paraId="0AA6F1EF" w14:textId="77777777" w:rsidR="00241ED1" w:rsidRDefault="00241ED1"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F97449"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D4419F">
      <w:rPr>
        <w:noProof/>
        <w:sz w:val="16"/>
      </w:rPr>
      <w:t>3</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D4419F">
      <w:rPr>
        <w:noProof/>
        <w:sz w:val="16"/>
      </w:rPr>
      <w:t>3</w:t>
    </w:r>
    <w:r w:rsidRPr="00E533E1">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F37D06" w14:textId="77777777" w:rsidR="00241ED1" w:rsidRDefault="00241ED1" w:rsidP="00B95BF4">
      <w:r>
        <w:separator/>
      </w:r>
    </w:p>
  </w:footnote>
  <w:footnote w:type="continuationSeparator" w:id="0">
    <w:p w14:paraId="67CEB8D0" w14:textId="77777777" w:rsidR="00241ED1" w:rsidRDefault="00241ED1" w:rsidP="00B95B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29188D" w14:textId="77777777" w:rsidR="001418FA" w:rsidRDefault="006C5D8F">
    <w:r>
      <w:rPr>
        <w:noProof/>
        <w:lang w:val="de-AT" w:eastAsia="de-AT"/>
      </w:rPr>
      <w:drawing>
        <wp:anchor distT="0" distB="0" distL="114300" distR="114300" simplePos="0" relativeHeight="251657728" behindDoc="1" locked="0" layoutInCell="1" allowOverlap="1" wp14:anchorId="479B737A" wp14:editId="31A9D8E7">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it-IT" w:vendorID="64" w:dllVersion="6" w:nlCheck="1" w:checkStyle="0"/>
  <w:activeWritingStyle w:appName="MSWord" w:lang="de-AT" w:vendorID="64" w:dllVersion="6" w:nlCheck="1" w:checkStyle="1"/>
  <w:activeWritingStyle w:appName="MSWord" w:lang="de-DE" w:vendorID="64" w:dllVersion="6" w:nlCheck="1" w:checkStyle="0"/>
  <w:activeWritingStyle w:appName="MSWord" w:lang="en-US" w:vendorID="64" w:dllVersion="6" w:nlCheck="1" w:checkStyle="1"/>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DE" w:vendorID="64" w:dllVersion="0" w:nlCheck="1" w:checkStyle="0"/>
  <w:activeWritingStyle w:appName="MSWord" w:lang="pt-BR" w:vendorID="64" w:dllVersion="0" w:nlCheck="1" w:checkStyle="0"/>
  <w:activeWritingStyle w:appName="MSWord" w:lang="de-AT" w:vendorID="64" w:dllVersion="0" w:nlCheck="1" w:checkStyle="0"/>
  <w:activeWritingStyle w:appName="MSWord" w:lang="tr-TR" w:vendorID="64" w:dllVersion="0" w:nlCheck="1" w:checkStyle="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843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54E2"/>
    <w:rsid w:val="00001555"/>
    <w:rsid w:val="000059C2"/>
    <w:rsid w:val="00013DD5"/>
    <w:rsid w:val="00015E66"/>
    <w:rsid w:val="0001648C"/>
    <w:rsid w:val="00023B5C"/>
    <w:rsid w:val="00024025"/>
    <w:rsid w:val="00026575"/>
    <w:rsid w:val="0002791D"/>
    <w:rsid w:val="00030F74"/>
    <w:rsid w:val="00035992"/>
    <w:rsid w:val="00037510"/>
    <w:rsid w:val="0004044A"/>
    <w:rsid w:val="00040C3B"/>
    <w:rsid w:val="00054E14"/>
    <w:rsid w:val="00070925"/>
    <w:rsid w:val="00071283"/>
    <w:rsid w:val="00081016"/>
    <w:rsid w:val="000838A9"/>
    <w:rsid w:val="00085C89"/>
    <w:rsid w:val="00086080"/>
    <w:rsid w:val="00086208"/>
    <w:rsid w:val="00087DA0"/>
    <w:rsid w:val="0009057D"/>
    <w:rsid w:val="00090759"/>
    <w:rsid w:val="00094CED"/>
    <w:rsid w:val="00094F48"/>
    <w:rsid w:val="000964D6"/>
    <w:rsid w:val="00096552"/>
    <w:rsid w:val="000A1D28"/>
    <w:rsid w:val="000A708E"/>
    <w:rsid w:val="000C13FB"/>
    <w:rsid w:val="000C7498"/>
    <w:rsid w:val="000D3094"/>
    <w:rsid w:val="000D316F"/>
    <w:rsid w:val="000D4238"/>
    <w:rsid w:val="000D6886"/>
    <w:rsid w:val="000E459D"/>
    <w:rsid w:val="000F1908"/>
    <w:rsid w:val="000F1B24"/>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2BA2"/>
    <w:rsid w:val="001435E3"/>
    <w:rsid w:val="001530A1"/>
    <w:rsid w:val="00153C92"/>
    <w:rsid w:val="00155F5A"/>
    <w:rsid w:val="00156594"/>
    <w:rsid w:val="001617FB"/>
    <w:rsid w:val="00163064"/>
    <w:rsid w:val="0016739A"/>
    <w:rsid w:val="00173F4C"/>
    <w:rsid w:val="00186DB3"/>
    <w:rsid w:val="001876C7"/>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102E7"/>
    <w:rsid w:val="00212F60"/>
    <w:rsid w:val="002219CE"/>
    <w:rsid w:val="00227F9C"/>
    <w:rsid w:val="00230C60"/>
    <w:rsid w:val="00232846"/>
    <w:rsid w:val="00241673"/>
    <w:rsid w:val="00241ED1"/>
    <w:rsid w:val="00244A05"/>
    <w:rsid w:val="002471BF"/>
    <w:rsid w:val="002509CB"/>
    <w:rsid w:val="00251D20"/>
    <w:rsid w:val="00252702"/>
    <w:rsid w:val="00256BC9"/>
    <w:rsid w:val="00271AE5"/>
    <w:rsid w:val="00275090"/>
    <w:rsid w:val="00280735"/>
    <w:rsid w:val="002820F2"/>
    <w:rsid w:val="00283096"/>
    <w:rsid w:val="00285C8C"/>
    <w:rsid w:val="002937C4"/>
    <w:rsid w:val="00294D87"/>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6FDB"/>
    <w:rsid w:val="00437A3C"/>
    <w:rsid w:val="00440FEC"/>
    <w:rsid w:val="00444419"/>
    <w:rsid w:val="00446719"/>
    <w:rsid w:val="0047111E"/>
    <w:rsid w:val="00471CB6"/>
    <w:rsid w:val="00474685"/>
    <w:rsid w:val="00474B5E"/>
    <w:rsid w:val="00475449"/>
    <w:rsid w:val="00475630"/>
    <w:rsid w:val="004779A6"/>
    <w:rsid w:val="00480286"/>
    <w:rsid w:val="004808E8"/>
    <w:rsid w:val="00493571"/>
    <w:rsid w:val="0049361F"/>
    <w:rsid w:val="004967C1"/>
    <w:rsid w:val="004A0FE3"/>
    <w:rsid w:val="004A1935"/>
    <w:rsid w:val="004A7114"/>
    <w:rsid w:val="004A7309"/>
    <w:rsid w:val="004B097D"/>
    <w:rsid w:val="004B5730"/>
    <w:rsid w:val="004C119D"/>
    <w:rsid w:val="004C3AFC"/>
    <w:rsid w:val="004C6F64"/>
    <w:rsid w:val="004D096B"/>
    <w:rsid w:val="004D0BF0"/>
    <w:rsid w:val="004D6BCE"/>
    <w:rsid w:val="004E4C70"/>
    <w:rsid w:val="004F2481"/>
    <w:rsid w:val="0050081C"/>
    <w:rsid w:val="0050275D"/>
    <w:rsid w:val="005031ED"/>
    <w:rsid w:val="0050529E"/>
    <w:rsid w:val="00505D71"/>
    <w:rsid w:val="00512ECD"/>
    <w:rsid w:val="00514EB5"/>
    <w:rsid w:val="0052184E"/>
    <w:rsid w:val="00523F83"/>
    <w:rsid w:val="00526889"/>
    <w:rsid w:val="00527352"/>
    <w:rsid w:val="00530445"/>
    <w:rsid w:val="005358D2"/>
    <w:rsid w:val="0053622F"/>
    <w:rsid w:val="0054006D"/>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B1EA0"/>
    <w:rsid w:val="005B2730"/>
    <w:rsid w:val="005B4657"/>
    <w:rsid w:val="005B6C47"/>
    <w:rsid w:val="005B7715"/>
    <w:rsid w:val="005C1F23"/>
    <w:rsid w:val="005C2630"/>
    <w:rsid w:val="005D4461"/>
    <w:rsid w:val="005D4E30"/>
    <w:rsid w:val="005D527F"/>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21EF2"/>
    <w:rsid w:val="006321C6"/>
    <w:rsid w:val="00633FFB"/>
    <w:rsid w:val="00634414"/>
    <w:rsid w:val="00634499"/>
    <w:rsid w:val="0063630C"/>
    <w:rsid w:val="006449F8"/>
    <w:rsid w:val="00645064"/>
    <w:rsid w:val="006551B5"/>
    <w:rsid w:val="0065789F"/>
    <w:rsid w:val="00660DFE"/>
    <w:rsid w:val="00661125"/>
    <w:rsid w:val="00661C95"/>
    <w:rsid w:val="00667BE7"/>
    <w:rsid w:val="0067612E"/>
    <w:rsid w:val="0067652B"/>
    <w:rsid w:val="00682A69"/>
    <w:rsid w:val="00683548"/>
    <w:rsid w:val="006856C7"/>
    <w:rsid w:val="0068704F"/>
    <w:rsid w:val="006920C3"/>
    <w:rsid w:val="00693D85"/>
    <w:rsid w:val="006953A9"/>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54E2"/>
    <w:rsid w:val="007070DC"/>
    <w:rsid w:val="00710332"/>
    <w:rsid w:val="0071704A"/>
    <w:rsid w:val="00724449"/>
    <w:rsid w:val="007265F5"/>
    <w:rsid w:val="0073594D"/>
    <w:rsid w:val="00743A3F"/>
    <w:rsid w:val="0075110B"/>
    <w:rsid w:val="00752D0D"/>
    <w:rsid w:val="00753B1F"/>
    <w:rsid w:val="0075596F"/>
    <w:rsid w:val="00765AF4"/>
    <w:rsid w:val="00781113"/>
    <w:rsid w:val="00784186"/>
    <w:rsid w:val="0078545D"/>
    <w:rsid w:val="007857B6"/>
    <w:rsid w:val="007868C7"/>
    <w:rsid w:val="00786A2E"/>
    <w:rsid w:val="00790419"/>
    <w:rsid w:val="00792CFA"/>
    <w:rsid w:val="007953A4"/>
    <w:rsid w:val="007A2D67"/>
    <w:rsid w:val="007A4863"/>
    <w:rsid w:val="007A5CEE"/>
    <w:rsid w:val="007A7133"/>
    <w:rsid w:val="007B1E0D"/>
    <w:rsid w:val="007B2CA0"/>
    <w:rsid w:val="007B4D71"/>
    <w:rsid w:val="007B6C48"/>
    <w:rsid w:val="007C0888"/>
    <w:rsid w:val="007C1AF1"/>
    <w:rsid w:val="007C3424"/>
    <w:rsid w:val="007D19E2"/>
    <w:rsid w:val="007D2611"/>
    <w:rsid w:val="007D3993"/>
    <w:rsid w:val="007D6DD6"/>
    <w:rsid w:val="007D77A3"/>
    <w:rsid w:val="007E1985"/>
    <w:rsid w:val="007E1C61"/>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B7954"/>
    <w:rsid w:val="008C15B9"/>
    <w:rsid w:val="008C56E6"/>
    <w:rsid w:val="008D038D"/>
    <w:rsid w:val="008D4A91"/>
    <w:rsid w:val="008D5701"/>
    <w:rsid w:val="008D6CF2"/>
    <w:rsid w:val="008D72A4"/>
    <w:rsid w:val="008E04ED"/>
    <w:rsid w:val="008E2E3F"/>
    <w:rsid w:val="008E3435"/>
    <w:rsid w:val="008E6B74"/>
    <w:rsid w:val="008E6CC7"/>
    <w:rsid w:val="008E7EBC"/>
    <w:rsid w:val="008E7F7E"/>
    <w:rsid w:val="008F45B7"/>
    <w:rsid w:val="008F4F74"/>
    <w:rsid w:val="008F76AC"/>
    <w:rsid w:val="00901EC5"/>
    <w:rsid w:val="0090692F"/>
    <w:rsid w:val="009123C3"/>
    <w:rsid w:val="009140E1"/>
    <w:rsid w:val="00914F5E"/>
    <w:rsid w:val="0091698B"/>
    <w:rsid w:val="00916B59"/>
    <w:rsid w:val="009206BE"/>
    <w:rsid w:val="00920C8A"/>
    <w:rsid w:val="00921A4F"/>
    <w:rsid w:val="0092535C"/>
    <w:rsid w:val="00925AC5"/>
    <w:rsid w:val="009264FE"/>
    <w:rsid w:val="00930208"/>
    <w:rsid w:val="0093389E"/>
    <w:rsid w:val="00937330"/>
    <w:rsid w:val="0094124B"/>
    <w:rsid w:val="0094212E"/>
    <w:rsid w:val="00944F89"/>
    <w:rsid w:val="009472FA"/>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B20"/>
    <w:rsid w:val="009D1C43"/>
    <w:rsid w:val="009D3020"/>
    <w:rsid w:val="009D3B05"/>
    <w:rsid w:val="009D546A"/>
    <w:rsid w:val="009E7629"/>
    <w:rsid w:val="009F052C"/>
    <w:rsid w:val="009F588B"/>
    <w:rsid w:val="00A02819"/>
    <w:rsid w:val="00A033DC"/>
    <w:rsid w:val="00A10C62"/>
    <w:rsid w:val="00A12189"/>
    <w:rsid w:val="00A127AC"/>
    <w:rsid w:val="00A13E13"/>
    <w:rsid w:val="00A13E46"/>
    <w:rsid w:val="00A177A4"/>
    <w:rsid w:val="00A206DD"/>
    <w:rsid w:val="00A21C2F"/>
    <w:rsid w:val="00A30775"/>
    <w:rsid w:val="00A31B22"/>
    <w:rsid w:val="00A321A8"/>
    <w:rsid w:val="00A35021"/>
    <w:rsid w:val="00A3596C"/>
    <w:rsid w:val="00A418C3"/>
    <w:rsid w:val="00A421B3"/>
    <w:rsid w:val="00A43F0E"/>
    <w:rsid w:val="00A45AFF"/>
    <w:rsid w:val="00A470BC"/>
    <w:rsid w:val="00A477F8"/>
    <w:rsid w:val="00A52229"/>
    <w:rsid w:val="00A52F6D"/>
    <w:rsid w:val="00A56459"/>
    <w:rsid w:val="00A57065"/>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062B"/>
    <w:rsid w:val="00AA5B76"/>
    <w:rsid w:val="00AA7D2B"/>
    <w:rsid w:val="00AB0765"/>
    <w:rsid w:val="00AC0841"/>
    <w:rsid w:val="00AC0ED3"/>
    <w:rsid w:val="00AC2295"/>
    <w:rsid w:val="00AC58BC"/>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312"/>
    <w:rsid w:val="00B06B29"/>
    <w:rsid w:val="00B10889"/>
    <w:rsid w:val="00B10F3A"/>
    <w:rsid w:val="00B1359E"/>
    <w:rsid w:val="00B15B5E"/>
    <w:rsid w:val="00B23826"/>
    <w:rsid w:val="00B24ED1"/>
    <w:rsid w:val="00B33D1F"/>
    <w:rsid w:val="00B35687"/>
    <w:rsid w:val="00B37A98"/>
    <w:rsid w:val="00B5396C"/>
    <w:rsid w:val="00B5795E"/>
    <w:rsid w:val="00B63F95"/>
    <w:rsid w:val="00B65FDD"/>
    <w:rsid w:val="00B66E0C"/>
    <w:rsid w:val="00B67CCD"/>
    <w:rsid w:val="00B74177"/>
    <w:rsid w:val="00B75595"/>
    <w:rsid w:val="00B775D3"/>
    <w:rsid w:val="00B8748D"/>
    <w:rsid w:val="00B903D3"/>
    <w:rsid w:val="00B95BF4"/>
    <w:rsid w:val="00B96256"/>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07C37"/>
    <w:rsid w:val="00C1145E"/>
    <w:rsid w:val="00C13437"/>
    <w:rsid w:val="00C134A0"/>
    <w:rsid w:val="00C177F8"/>
    <w:rsid w:val="00C209A3"/>
    <w:rsid w:val="00C212E7"/>
    <w:rsid w:val="00C21E81"/>
    <w:rsid w:val="00C22A3C"/>
    <w:rsid w:val="00C24BFB"/>
    <w:rsid w:val="00C24EAB"/>
    <w:rsid w:val="00C2537D"/>
    <w:rsid w:val="00C349E3"/>
    <w:rsid w:val="00C3770B"/>
    <w:rsid w:val="00C407C2"/>
    <w:rsid w:val="00C419E7"/>
    <w:rsid w:val="00C45A1C"/>
    <w:rsid w:val="00C532CE"/>
    <w:rsid w:val="00C53909"/>
    <w:rsid w:val="00C53BD1"/>
    <w:rsid w:val="00C55993"/>
    <w:rsid w:val="00C57436"/>
    <w:rsid w:val="00C637B5"/>
    <w:rsid w:val="00C63C38"/>
    <w:rsid w:val="00C6461A"/>
    <w:rsid w:val="00C6508F"/>
    <w:rsid w:val="00C65E61"/>
    <w:rsid w:val="00C81A69"/>
    <w:rsid w:val="00C8306E"/>
    <w:rsid w:val="00C85552"/>
    <w:rsid w:val="00C90D12"/>
    <w:rsid w:val="00C92968"/>
    <w:rsid w:val="00C960EB"/>
    <w:rsid w:val="00C9757D"/>
    <w:rsid w:val="00CA3FA6"/>
    <w:rsid w:val="00CA7A2E"/>
    <w:rsid w:val="00CC367E"/>
    <w:rsid w:val="00CC3B16"/>
    <w:rsid w:val="00CC7571"/>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014"/>
    <w:rsid w:val="00D244AC"/>
    <w:rsid w:val="00D32961"/>
    <w:rsid w:val="00D37056"/>
    <w:rsid w:val="00D377A0"/>
    <w:rsid w:val="00D40700"/>
    <w:rsid w:val="00D4419F"/>
    <w:rsid w:val="00D44972"/>
    <w:rsid w:val="00D46504"/>
    <w:rsid w:val="00D471E5"/>
    <w:rsid w:val="00D541DB"/>
    <w:rsid w:val="00D55915"/>
    <w:rsid w:val="00D60FF1"/>
    <w:rsid w:val="00D6121D"/>
    <w:rsid w:val="00D66911"/>
    <w:rsid w:val="00D67A69"/>
    <w:rsid w:val="00D71774"/>
    <w:rsid w:val="00D72B0E"/>
    <w:rsid w:val="00D7302F"/>
    <w:rsid w:val="00D73F90"/>
    <w:rsid w:val="00D8281E"/>
    <w:rsid w:val="00D82D37"/>
    <w:rsid w:val="00D8729C"/>
    <w:rsid w:val="00D87971"/>
    <w:rsid w:val="00D9700C"/>
    <w:rsid w:val="00DA448F"/>
    <w:rsid w:val="00DA47C2"/>
    <w:rsid w:val="00DA654E"/>
    <w:rsid w:val="00DB70A4"/>
    <w:rsid w:val="00DB7613"/>
    <w:rsid w:val="00DC3457"/>
    <w:rsid w:val="00DC4AE7"/>
    <w:rsid w:val="00DC72A3"/>
    <w:rsid w:val="00DD1940"/>
    <w:rsid w:val="00DD3488"/>
    <w:rsid w:val="00DE0B25"/>
    <w:rsid w:val="00DE116D"/>
    <w:rsid w:val="00DE2C6B"/>
    <w:rsid w:val="00DF12B6"/>
    <w:rsid w:val="00DF280B"/>
    <w:rsid w:val="00DF5B43"/>
    <w:rsid w:val="00DF5CF7"/>
    <w:rsid w:val="00E01A2F"/>
    <w:rsid w:val="00E02EEA"/>
    <w:rsid w:val="00E03620"/>
    <w:rsid w:val="00E04F19"/>
    <w:rsid w:val="00E06BD4"/>
    <w:rsid w:val="00E118C7"/>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320D"/>
    <w:rsid w:val="00EA527E"/>
    <w:rsid w:val="00EA6A5C"/>
    <w:rsid w:val="00EA77B3"/>
    <w:rsid w:val="00EB1024"/>
    <w:rsid w:val="00EB68AA"/>
    <w:rsid w:val="00EC0EC2"/>
    <w:rsid w:val="00EC3896"/>
    <w:rsid w:val="00EC5C9B"/>
    <w:rsid w:val="00EC69CF"/>
    <w:rsid w:val="00ED0BF7"/>
    <w:rsid w:val="00ED1039"/>
    <w:rsid w:val="00ED4FC0"/>
    <w:rsid w:val="00EE2B00"/>
    <w:rsid w:val="00EE2FFE"/>
    <w:rsid w:val="00EE4D87"/>
    <w:rsid w:val="00EE5573"/>
    <w:rsid w:val="00EE6653"/>
    <w:rsid w:val="00EE6AE4"/>
    <w:rsid w:val="00EF08B6"/>
    <w:rsid w:val="00EF2EC5"/>
    <w:rsid w:val="00EF5245"/>
    <w:rsid w:val="00EF67DB"/>
    <w:rsid w:val="00EF6B4E"/>
    <w:rsid w:val="00EF7D7C"/>
    <w:rsid w:val="00EF7DAD"/>
    <w:rsid w:val="00F01BCB"/>
    <w:rsid w:val="00F04705"/>
    <w:rsid w:val="00F04F5B"/>
    <w:rsid w:val="00F05977"/>
    <w:rsid w:val="00F10C37"/>
    <w:rsid w:val="00F13FB4"/>
    <w:rsid w:val="00F202C1"/>
    <w:rsid w:val="00F22951"/>
    <w:rsid w:val="00F26FBE"/>
    <w:rsid w:val="00F3597F"/>
    <w:rsid w:val="00F360FB"/>
    <w:rsid w:val="00F36386"/>
    <w:rsid w:val="00F40365"/>
    <w:rsid w:val="00F42A07"/>
    <w:rsid w:val="00F5063F"/>
    <w:rsid w:val="00F54630"/>
    <w:rsid w:val="00F56C05"/>
    <w:rsid w:val="00F60E2C"/>
    <w:rsid w:val="00F64C4B"/>
    <w:rsid w:val="00F67458"/>
    <w:rsid w:val="00F70699"/>
    <w:rsid w:val="00F73EC4"/>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14:docId w14:val="0E4720CB"/>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PMingLiU" w:hAnsi="Times New Roman" w:cs="Times New Roman"/>
        <w:lang w:val="tr-TR" w:eastAsia="de-A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tr-TR"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tr-TR"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tr-TR"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tr-TR"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51660943">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968318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fronius.com/de/schweisstechnik/infocenter/presse" TargetMode="External"/><Relationship Id="rId18" Type="http://schemas.openxmlformats.org/officeDocument/2006/relationships/customXml" Target="../customXml/item2.xml"/><Relationship Id="rId3" Type="http://schemas.openxmlformats.org/officeDocument/2006/relationships/styles" Target="styles.xml"/><Relationship Id="rId21" Type="http://schemas.openxmlformats.org/officeDocument/2006/relationships/customXml" Target="../customXml/item5.xml"/><Relationship Id="rId7" Type="http://schemas.openxmlformats.org/officeDocument/2006/relationships/endnotes" Target="endnotes.xml"/><Relationship Id="rId12" Type="http://schemas.openxmlformats.org/officeDocument/2006/relationships/hyperlink" Target="mailto:Kirsten.Ludwig@a1kommunikation.de"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20"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ucaviroglu.muge@fronius.com" TargetMode="External"/><Relationship Id="rId5" Type="http://schemas.openxmlformats.org/officeDocument/2006/relationships/webSettings" Target="webSettings.xml"/><Relationship Id="rId15" Type="http://schemas.openxmlformats.org/officeDocument/2006/relationships/hyperlink" Target="mailto:mayrhofer.ilse@fronius.com" TargetMode="External"/><Relationship Id="rId10" Type="http://schemas.openxmlformats.org/officeDocument/2006/relationships/image" Target="media/image2.jpeg"/><Relationship Id="rId19"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orth.annette@fronius.com" TargetMode="External"/><Relationship Id="rId22" Type="http://schemas.openxmlformats.org/officeDocument/2006/relationships/customXml" Target="../customXml/item6.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#TR</TermName>
          <TermId xmlns="http://schemas.microsoft.com/office/infopath/2007/PartnerControls">7399ee06-5cdb-4a55-a0a7-a50ca2d8891b</TermId>
        </TermInfo>
      </Terms>
    </k62430406562456c9289cb18a9752f33>
    <title_TI_DE xmlns="dc0c2c3d-e9fc-4a0d-820b-87ab82e65f20">EWA Vizepräsident Harald Scherleitner</title_TI_DE>
    <title_TI_NO xmlns="dc0c2c3d-e9fc-4a0d-820b-87ab82e65f20">EWA Vicepresident Harald Scherleitner</title_TI_NO>
    <Documenttype_PT xmlns="dc0c2c3d-e9fc-4a0d-820b-87ab82e65f20">Comunicado à imprensa</Documenttype_PT>
    <Documenttype_RU xmlns="dc0c2c3d-e9fc-4a0d-820b-87ab82e65f20">Пресс-релиз</Documenttype_RU>
    <title_TI_TR xmlns="dc0c2c3d-e9fc-4a0d-820b-87ab82e65f20">EWA Vicepresident Harald Scherleitner</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EWA Vicepresident Harald Scherleitner</title_TI_TH>
    <Licence_x0020_information xmlns="dc0c2c3d-e9fc-4a0d-820b-87ab82e65f20">(c) Fronius International</Licence_x0020_information>
    <title_TI_EA xmlns="dc0c2c3d-e9fc-4a0d-820b-87ab82e65f20">EWA Vicepresident Harald Scherleitner</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EWA Vicepresident Harald Scherleitner</title_TI_DA>
    <Documenttype_TR xmlns="dc0c2c3d-e9fc-4a0d-820b-87ab82e65f20">Basın bülteni</Documenttype_TR>
    <title_TI_PL xmlns="dc0c2c3d-e9fc-4a0d-820b-87ab82e65f20">EWA Vicepresident Harald Scherleitner</title_TI_PL>
    <Documenttype_TH xmlns="dc0c2c3d-e9fc-4a0d-820b-87ab82e65f20">ข่าวประชาสัมพันธ์</Documenttype_TH>
    <title_TI_EL xmlns="dc0c2c3d-e9fc-4a0d-820b-87ab82e65f20">EWA Vicepresident Harald Scherleitner</title_TI_EL>
    <Documenttype_EA xmlns="dc0c2c3d-e9fc-4a0d-820b-87ab82e65f20">Press Release</Documenttype_EA>
    <Web_x0020_Display_x0020_Title_x0020_ET xmlns="dc0c2c3d-e9fc-4a0d-820b-87ab82e65f20">EWA Vicepresident Harald Scherleitner</Web_x0020_Display_x0020_Title_x0020_ET>
    <Resolution xmlns="dc0c2c3d-e9fc-4a0d-820b-87ab82e65f20" xsi:nil="true"/>
    <Division xmlns="dc0c2c3d-e9fc-4a0d-820b-87ab82e65f20">Perfect Welding</Division>
    <title_TI_FR xmlns="dc0c2c3d-e9fc-4a0d-820b-87ab82e65f20">EWA Vicepresident Harald Scherleitner</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EWA Vicepresident Harald Scherleitner</title_TI_SV>
    <Documenttype_PL xmlns="dc0c2c3d-e9fc-4a0d-820b-87ab82e65f20">Informacja prasowe</Documenttype_PL>
    <VersionInternal xmlns="dc0c2c3d-e9fc-4a0d-820b-87ab82e65f20">1</VersionInternal>
    <Update xmlns="dc0c2c3d-e9fc-4a0d-820b-87ab82e65f20" xsi:nil="true"/>
    <FSM xmlns="dc0c2c3d-e9fc-4a0d-820b-87ab82e65f20">No</FSM>
    <FileMaster xmlns="dc0c2c3d-e9fc-4a0d-820b-87ab82e65f20">C-100234</FileMaster>
    <title_TI_NL xmlns="dc0c2c3d-e9fc-4a0d-820b-87ab82e65f20">EWA Vicepresident Harald Scherleitner</title_TI_NL>
    <contentservId xmlns="53041210-5658-4a0d-8a74-f9413e00f15b">C-100245</contentservId>
    <title_TI_IT xmlns="dc0c2c3d-e9fc-4a0d-820b-87ab82e65f20">EWA Vicepresident Harald Scherleitner</title_TI_IT>
    <Documenttype_EL xmlns="dc0c2c3d-e9fc-4a0d-820b-87ab82e65f20">Δελτίο τύπου</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EWA Vicepresident Harald Scherleitner</title_TI_UA>
    <title_TI_JP xmlns="dc0c2c3d-e9fc-4a0d-820b-87ab82e65f20">EWA Vicepresident Harald Scherleitner</title_TI_JP>
    <Documenttype_NL xmlns="dc0c2c3d-e9fc-4a0d-820b-87ab82e65f20">Persbericht</Documenttype_NL>
    <title_TI_RO xmlns="dc0c2c3d-e9fc-4a0d-820b-87ab82e65f20">EWA Vicepresident Harald Scherleitner</title_TI_RO>
    <Documenttype_NB xmlns="dc0c2c3d-e9fc-4a0d-820b-87ab82e65f20">Presseinformasjon</Documenttype_NB>
    <title_ti_nb xmlns="dc0c2c3d-e9fc-4a0d-820b-87ab82e65f20">EWA Vicepresident Harald Scherleitner</title_ti_nb>
    <title_TI_ES xmlns="dc0c2c3d-e9fc-4a0d-820b-87ab82e65f20">EWA Vicepresident Harald Scherleitner</title_TI_ES>
    <title_TI_JA xmlns="dc0c2c3d-e9fc-4a0d-820b-87ab82e65f20">EWA Vicepresident Harald Scherleitner</title_TI_JA>
    <TaxCatchAll xmlns="92f60987-cbcc-4245-baaf-239af3bfd6e8">
      <Value>257</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EWA Vicepresident Harald Scherleitner</title_TI_EN>
    <MRMKeyWords xmlns="dc0c2c3d-e9fc-4a0d-820b-87ab82e65f20">#Presseinformation#Harald Scherleitner#EWA#Vizepräsident#European Welding Association#Press release#Vice president#presseinformation#pressrelease#haraldscherleitner#ewa#vizepräsident#europeanweldingassociation#</MRMKeyWords>
    <title_ti_zh xmlns="dc0c2c3d-e9fc-4a0d-820b-87ab82e65f20">EWA Vicepresident Harald Scherleitner</title_ti_zh>
    <MRMID xmlns="dc0c2c3d-e9fc-4a0d-820b-87ab82e65f20">M-155960</MRMID>
    <Documenttype_UK xmlns="dc0c2c3d-e9fc-4a0d-820b-87ab82e65f20">Прес-релізи</Documenttype_UK>
    <title_TI_SK xmlns="dc0c2c3d-e9fc-4a0d-820b-87ab82e65f20">EWA Vicepresident Harald Scherleitner</title_TI_SK>
    <Documenttype_UA xmlns="dc0c2c3d-e9fc-4a0d-820b-87ab82e65f20">Прес-релізи</Documenttype_UA>
    <title_TI_HU xmlns="dc0c2c3d-e9fc-4a0d-820b-87ab82e65f20">EWA Vicepresident Harald Scherleitner</title_TI_HU>
    <Country_x0020_Quick_x0020_Select xmlns="dc0c2c3d-e9fc-4a0d-820b-87ab82e65f20">Select...</Country_x0020_Quick_x0020_Select>
    <title_ti_uk xmlns="dc0c2c3d-e9fc-4a0d-820b-87ab82e65f20">EWA Vicepresident Harald Scherleitner</title_ti_uk>
    <title_TI_PT xmlns="dc0c2c3d-e9fc-4a0d-820b-87ab82e65f20">EWA Vicepresident Harald Scherleitner</title_TI_PT>
    <Country xmlns="dc0c2c3d-e9fc-4a0d-820b-87ab82e65f20">
      <Value>42</Value>
    </Country>
    <fro_spid xmlns="dc0c2c3d-e9fc-4a0d-820b-87ab82e65f20">13491;SE</fro_spid>
    <title_TI_RU xmlns="dc0c2c3d-e9fc-4a0d-820b-87ab82e65f20">EWA Vicepresident Harald Scherleitner</title_TI_RU>
    <title_ti_fi xmlns="dc0c2c3d-e9fc-4a0d-820b-87ab82e65f20">EWA Vicepresident Harald Scherleitner</title_ti_fi>
    <Documenttype_JA xmlns="dc0c2c3d-e9fc-4a0d-820b-87ab82e65f20">ニュースリリース</Documenttype_JA>
    <Colour_x0020_space xmlns="dc0c2c3d-e9fc-4a0d-820b-87ab82e65f20" xsi:nil="true"/>
    <title_TI_CS xmlns="dc0c2c3d-e9fc-4a0d-820b-87ab82e65f20">EWA Vicepresident Harald Scherleitner</title_TI_CS>
    <title_TI_AR xmlns="dc0c2c3d-e9fc-4a0d-820b-87ab82e65f20">EWA Vicepresident Harald Scherleitner</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EF124414-4E5E-4245-838F-E88127CEB653}">
  <ds:schemaRefs>
    <ds:schemaRef ds:uri="http://schemas.openxmlformats.org/officeDocument/2006/bibliography"/>
  </ds:schemaRefs>
</ds:datastoreItem>
</file>

<file path=customXml/itemProps2.xml><?xml version="1.0" encoding="utf-8"?>
<ds:datastoreItem xmlns:ds="http://schemas.openxmlformats.org/officeDocument/2006/customXml" ds:itemID="{80411118-7A22-4CFF-864D-4AB570B95106}"/>
</file>

<file path=customXml/itemProps3.xml><?xml version="1.0" encoding="utf-8"?>
<ds:datastoreItem xmlns:ds="http://schemas.openxmlformats.org/officeDocument/2006/customXml" ds:itemID="{FC080A0D-C4D6-42CB-8706-591709907C09}"/>
</file>

<file path=customXml/itemProps4.xml><?xml version="1.0" encoding="utf-8"?>
<ds:datastoreItem xmlns:ds="http://schemas.openxmlformats.org/officeDocument/2006/customXml" ds:itemID="{6B4678C7-ABDA-4AC9-8820-B4B83A8C9D7C}"/>
</file>

<file path=customXml/itemProps5.xml><?xml version="1.0" encoding="utf-8"?>
<ds:datastoreItem xmlns:ds="http://schemas.openxmlformats.org/officeDocument/2006/customXml" ds:itemID="{060F257D-CDBF-4481-831B-6ABB9A10AC65}"/>
</file>

<file path=customXml/itemProps6.xml><?xml version="1.0" encoding="utf-8"?>
<ds:datastoreItem xmlns:ds="http://schemas.openxmlformats.org/officeDocument/2006/customXml" ds:itemID="{04AC684C-A78C-4A53-BC88-AF1328845A10}"/>
</file>

<file path=docProps/app.xml><?xml version="1.0" encoding="utf-8"?>
<Properties xmlns="http://schemas.openxmlformats.org/officeDocument/2006/extended-properties" xmlns:vt="http://schemas.openxmlformats.org/officeDocument/2006/docPropsVTypes">
  <Template>Fronius-Standardvorlage</Template>
  <TotalTime>0</TotalTime>
  <Pages>3</Pages>
  <Words>627</Words>
  <Characters>6161</Characters>
  <Application>Microsoft Office Word</Application>
  <DocSecurity>0</DocSecurity>
  <Lines>51</Lines>
  <Paragraphs>13</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6775</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PW_PR_EWA_Vicepresident_Scherleitner_TR</dc:title>
  <dc:subject/>
  <dc:creator>Demirok Fidan</dc:creator>
  <cp:keywords/>
  <cp:lastModifiedBy>Ludwig Kirsten</cp:lastModifiedBy>
  <cp:revision>12</cp:revision>
  <cp:lastPrinted>2016-07-21T12:13:00Z</cp:lastPrinted>
  <dcterms:created xsi:type="dcterms:W3CDTF">2020-11-11T11:17:00Z</dcterms:created>
  <dcterms:modified xsi:type="dcterms:W3CDTF">2020-12-14T08:37:00Z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EWA Vicepresident Harald Scherleitner</vt:lpwstr>
  </property>
  <property fmtid="{D5CDD505-2E9C-101B-9397-08002B2CF9AE}" pid="10" name="WorkflowChangePath">
    <vt:lpwstr>a8dd0ddf-bfd4-44dd-a6bb-0c3c9675194c,34;a8dd0ddf-bfd4-44dd-a6bb-0c3c9675194c,34;a8dd0ddf-bfd4-44dd-a6bb-0c3c9675194c,34;a8dd0ddf-bfd4-44dd-a6bb-0c3c9675194c,34;a8dd0ddf-bfd4-44dd-a6bb-0c3c9675194c,34;a8dd0ddf-bfd4-44dd-a6bb-0c3c9675194c,34;6d1b5151-d866-4942-aea1-17c7cb28edce,54;6d1b5151-d866-4942-aea1-17c7cb28edce,60;84063e84-3b90-4264-9d91-20c80f9713f8,113;84063e84-3b90-4264-9d91-20c80f9713f8,113;84063e84-3b90-4264-9d91-20c80f9713f8,116;84063e84-3b90-4264-9d91-20c80f9713f8,129;</vt:lpwstr>
  </property>
  <property fmtid="{D5CDD505-2E9C-101B-9397-08002B2CF9AE}" pid="11" name="_docset_NoMedatataSyncRequired">
    <vt:lpwstr>False</vt:lpwstr>
  </property>
  <property fmtid="{D5CDD505-2E9C-101B-9397-08002B2CF9AE}" pid="12" name="Language">
    <vt:lpwstr>257;##TR|7399ee06-5cdb-4a55-a0a7-a50ca2d8891b</vt:lpwstr>
  </property>
  <property fmtid="{D5CDD505-2E9C-101B-9397-08002B2CF9AE}" pid="13" name="FroConDoc_language">
    <vt:lpwstr>1;#DE|676160ea-61f7-4cef-8b4c-1724dec2206e</vt:lpwstr>
  </property>
</Properties>
</file>