
<file path=[Content_Types].xml><?xml version="1.0" encoding="utf-8"?>
<Types xmlns="http://schemas.openxmlformats.org/package/2006/content-types">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CC0ED48" w14:textId="77777777" w:rsidR="00377B4F" w:rsidRPr="000777DE" w:rsidRDefault="00377B4F" w:rsidP="003F6E14">
      <w:pPr>
        <w:rPr>
          <w:rFonts w:cs="Arial"/>
        </w:rPr>
      </w:pPr>
    </w:p>
    <w:p w14:paraId="405BD1E7" w14:textId="77777777" w:rsidR="006021F3" w:rsidRPr="000777DE" w:rsidRDefault="006021F3" w:rsidP="003F6E14">
      <w:pPr>
        <w:rPr>
          <w:rFonts w:cs="Arial"/>
        </w:rPr>
      </w:pPr>
    </w:p>
    <w:p w14:paraId="1D905061" w14:textId="77777777" w:rsidR="006021F3" w:rsidRPr="000777DE" w:rsidRDefault="006021F3" w:rsidP="003F6E14">
      <w:pPr>
        <w:rPr>
          <w:rFonts w:cs="Arial"/>
        </w:rPr>
        <w:sectPr w:rsidR="006021F3" w:rsidRPr="000777DE" w:rsidSect="008527B9">
          <w:headerReference w:type="default" r:id="rId8"/>
          <w:footerReference w:type="default" r:id="rId9"/>
          <w:pgSz w:w="11906" w:h="16838"/>
          <w:pgMar w:top="1977" w:right="746" w:bottom="1134" w:left="1260" w:header="708" w:footer="481" w:gutter="0"/>
          <w:cols w:space="708"/>
          <w:docGrid w:linePitch="360"/>
        </w:sectPr>
      </w:pPr>
    </w:p>
    <w:p w14:paraId="44685B53" w14:textId="77777777" w:rsidR="005B7715" w:rsidRPr="000777DE" w:rsidRDefault="002937C4" w:rsidP="003F6E14">
      <w:pPr>
        <w:pStyle w:val="berschrift1"/>
        <w:spacing w:before="0" w:after="0"/>
      </w:pPr>
      <w:r w:rsidRPr="000777DE">
        <w:t>PRESS RELEASE</w:t>
      </w:r>
    </w:p>
    <w:p w14:paraId="728460EE" w14:textId="77777777" w:rsidR="00A206DD" w:rsidRPr="000777DE" w:rsidRDefault="00A206DD" w:rsidP="003F6E14">
      <w:pPr>
        <w:rPr>
          <w:rFonts w:cs="Arial"/>
          <w:szCs w:val="20"/>
        </w:rPr>
      </w:pPr>
    </w:p>
    <w:p w14:paraId="5B878C3C" w14:textId="77777777" w:rsidR="003F6E14" w:rsidRPr="000777DE" w:rsidRDefault="003F6E14" w:rsidP="003F6E14">
      <w:pPr>
        <w:pStyle w:val="Titel"/>
        <w:pBdr>
          <w:bottom w:val="none" w:sz="0" w:space="0" w:color="auto"/>
        </w:pBdr>
        <w:spacing w:after="0"/>
        <w:rPr>
          <w:rFonts w:ascii="Arial" w:hAnsi="Arial"/>
          <w:b/>
          <w:color w:val="000000"/>
          <w:sz w:val="28"/>
        </w:rPr>
      </w:pPr>
    </w:p>
    <w:p w14:paraId="7A1BCAB6" w14:textId="77777777" w:rsidR="00AA062B" w:rsidRPr="000777DE" w:rsidRDefault="00AA062B" w:rsidP="00AA062B">
      <w:pPr>
        <w:rPr>
          <w:b/>
        </w:rPr>
      </w:pPr>
      <w:r w:rsidRPr="000777DE">
        <w:rPr>
          <w:b/>
        </w:rPr>
        <w:t>Election at the European Welding Association (EWA):</w:t>
      </w:r>
    </w:p>
    <w:p w14:paraId="173C9E0F" w14:textId="233C0B5E" w:rsidR="00AE2683" w:rsidRPr="000777DE" w:rsidRDefault="00AA062B" w:rsidP="003F6E14">
      <w:pPr>
        <w:pStyle w:val="Titel"/>
        <w:pBdr>
          <w:bottom w:val="none" w:sz="0" w:space="0" w:color="auto"/>
        </w:pBdr>
        <w:spacing w:after="0"/>
        <w:rPr>
          <w:rFonts w:ascii="Arial" w:hAnsi="Arial" w:cs="Arial"/>
          <w:b/>
          <w:color w:val="000000"/>
          <w:sz w:val="28"/>
          <w:szCs w:val="22"/>
        </w:rPr>
      </w:pPr>
      <w:r w:rsidRPr="000777DE">
        <w:rPr>
          <w:rFonts w:ascii="Arial" w:hAnsi="Arial"/>
          <w:b/>
          <w:color w:val="000000"/>
          <w:sz w:val="28"/>
        </w:rPr>
        <w:t xml:space="preserve">Harald Scherleitner becomes new Vice President </w:t>
      </w:r>
    </w:p>
    <w:p w14:paraId="0B885555" w14:textId="77777777" w:rsidR="00AE2683" w:rsidRPr="000777DE" w:rsidRDefault="00AE2683" w:rsidP="003F6E14">
      <w:pPr>
        <w:rPr>
          <w:rFonts w:cs="Arial"/>
          <w:b/>
          <w:szCs w:val="20"/>
        </w:rPr>
      </w:pPr>
    </w:p>
    <w:p w14:paraId="083E53FB" w14:textId="77777777" w:rsidR="00AE2683" w:rsidRPr="000777DE" w:rsidRDefault="00AE2683" w:rsidP="003F6E14">
      <w:pPr>
        <w:rPr>
          <w:rFonts w:cs="Arial"/>
          <w:b/>
          <w:szCs w:val="20"/>
        </w:rPr>
      </w:pPr>
    </w:p>
    <w:p w14:paraId="5A287D34" w14:textId="3AF70BFF" w:rsidR="00AA062B" w:rsidRPr="000777DE" w:rsidRDefault="00660DFE" w:rsidP="003F6E14">
      <w:pPr>
        <w:rPr>
          <w:rFonts w:cs="Arial"/>
          <w:b/>
          <w:szCs w:val="20"/>
        </w:rPr>
      </w:pPr>
      <w:r w:rsidRPr="000777DE">
        <w:rPr>
          <w:b/>
        </w:rPr>
        <w:t xml:space="preserve">Harald Scherleitner, Global Director Sales &amp; Marketing at Fronius Business Unit Perfect Welding, was voted in as Vice President by members of the European Welding Association (EWA) at the end of October. His appointment that runs to 2022 will see Scherleitner take a key role in shaping the umbrella organisation for the European welding technology industry. </w:t>
      </w:r>
    </w:p>
    <w:p w14:paraId="7463E179" w14:textId="77777777" w:rsidR="00AE2683" w:rsidRPr="000777DE" w:rsidRDefault="00AE2683" w:rsidP="003F6E14">
      <w:pPr>
        <w:rPr>
          <w:rFonts w:cs="Arial"/>
          <w:szCs w:val="20"/>
        </w:rPr>
      </w:pPr>
    </w:p>
    <w:p w14:paraId="3293FDF2" w14:textId="77777777" w:rsidR="00660DFE" w:rsidRPr="000777DE" w:rsidRDefault="00660DFE" w:rsidP="003F6E14">
      <w:pPr>
        <w:autoSpaceDE w:val="0"/>
        <w:autoSpaceDN w:val="0"/>
        <w:adjustRightInd w:val="0"/>
        <w:rPr>
          <w:rFonts w:cs="Arial"/>
          <w:szCs w:val="20"/>
        </w:rPr>
      </w:pPr>
    </w:p>
    <w:p w14:paraId="0FA14021" w14:textId="5F747607" w:rsidR="009472FA" w:rsidRPr="000777DE" w:rsidRDefault="00F04F5B" w:rsidP="003F6E14">
      <w:pPr>
        <w:autoSpaceDE w:val="0"/>
        <w:autoSpaceDN w:val="0"/>
        <w:adjustRightInd w:val="0"/>
        <w:rPr>
          <w:rFonts w:cs="Arial"/>
          <w:szCs w:val="20"/>
        </w:rPr>
      </w:pPr>
      <w:r w:rsidRPr="000777DE">
        <w:t>“The EWA has a significant role in advancing welding technology in Europe as well as globally, and I am delighted that I will now be able to play my part in this important work as Vice President,” recounts Scherleitner. Sustainability is one area of concern that lies particularly close to his heart: “Energy-saving, durable, repairable and adaptable welding systems and equipment that effectively protect not only the environment but also the health of welders – these are all part of the welding technology of the future. Digitisation is continually opening up new potential to enable more sustainable working practices. It is up to us to identify this potential and ensure it can find its way to the factory floor and other welding environments.”</w:t>
      </w:r>
    </w:p>
    <w:p w14:paraId="244783C9" w14:textId="77777777" w:rsidR="00B06312" w:rsidRPr="000777DE" w:rsidRDefault="00B06312" w:rsidP="003F6E14">
      <w:pPr>
        <w:autoSpaceDE w:val="0"/>
        <w:autoSpaceDN w:val="0"/>
        <w:adjustRightInd w:val="0"/>
        <w:rPr>
          <w:rFonts w:cs="Arial"/>
          <w:szCs w:val="20"/>
        </w:rPr>
      </w:pPr>
    </w:p>
    <w:p w14:paraId="3825EF48" w14:textId="74F5899C" w:rsidR="008B7954" w:rsidRPr="000777DE" w:rsidRDefault="00743A3F" w:rsidP="008B7954">
      <w:pPr>
        <w:autoSpaceDE w:val="0"/>
        <w:autoSpaceDN w:val="0"/>
        <w:adjustRightInd w:val="0"/>
        <w:rPr>
          <w:rFonts w:eastAsia="Times New Roman" w:cs="Arial"/>
          <w:szCs w:val="20"/>
        </w:rPr>
      </w:pPr>
      <w:r w:rsidRPr="000777DE">
        <w:t>Scherleitner began his career at Fronius in 1994, initially acting as an area sales manager for welding technology before taking charge of the Business Unit Perfect Charging. Finally, in 2016, Scherleitner returned to Fronius Perfect Welding – as Head of the Business Unit for Sales &amp; Marketing.</w:t>
      </w:r>
    </w:p>
    <w:p w14:paraId="225966F6" w14:textId="77777777" w:rsidR="008B7954" w:rsidRPr="000777DE" w:rsidRDefault="008B7954" w:rsidP="008B7954">
      <w:pPr>
        <w:autoSpaceDE w:val="0"/>
        <w:autoSpaceDN w:val="0"/>
        <w:adjustRightInd w:val="0"/>
        <w:rPr>
          <w:rFonts w:eastAsia="Times New Roman" w:cs="Arial"/>
          <w:szCs w:val="20"/>
        </w:rPr>
      </w:pPr>
    </w:p>
    <w:p w14:paraId="5ACFC1FC" w14:textId="789C4D4A" w:rsidR="008B7954" w:rsidRPr="000777DE" w:rsidRDefault="008B7954" w:rsidP="008B7954">
      <w:pPr>
        <w:autoSpaceDE w:val="0"/>
        <w:autoSpaceDN w:val="0"/>
        <w:adjustRightInd w:val="0"/>
        <w:rPr>
          <w:rFonts w:eastAsia="Times New Roman" w:cs="Arial"/>
          <w:b/>
          <w:szCs w:val="20"/>
        </w:rPr>
      </w:pPr>
      <w:r w:rsidRPr="000777DE">
        <w:rPr>
          <w:b/>
        </w:rPr>
        <w:t>Trade association for the furtherance of European welding technology</w:t>
      </w:r>
    </w:p>
    <w:p w14:paraId="6F51B97C" w14:textId="77777777" w:rsidR="008B7954" w:rsidRPr="000777DE" w:rsidRDefault="008B7954" w:rsidP="008B7954">
      <w:pPr>
        <w:autoSpaceDE w:val="0"/>
        <w:autoSpaceDN w:val="0"/>
        <w:adjustRightInd w:val="0"/>
        <w:rPr>
          <w:rFonts w:eastAsia="Times New Roman" w:cs="Arial"/>
          <w:szCs w:val="20"/>
        </w:rPr>
      </w:pPr>
    </w:p>
    <w:p w14:paraId="2D45BB31" w14:textId="1FD19FFF" w:rsidR="00AE2683" w:rsidRPr="000777DE" w:rsidRDefault="009472FA" w:rsidP="003F6E14">
      <w:pPr>
        <w:autoSpaceDE w:val="0"/>
        <w:autoSpaceDN w:val="0"/>
        <w:adjustRightInd w:val="0"/>
        <w:rPr>
          <w:rFonts w:cs="Arial"/>
          <w:szCs w:val="20"/>
        </w:rPr>
      </w:pPr>
      <w:r w:rsidRPr="000777DE">
        <w:t>The European Welding Association was founded in 1987 and has its headquarters in Paris. The trade association brings together manufacturers of welding equipment and welding consumables from across Europe and associations from the welding industry. The technical committees of the EWA are involved in the development of relevant standards and European Directives.</w:t>
      </w:r>
    </w:p>
    <w:p w14:paraId="672B0510" w14:textId="65B78DB9" w:rsidR="00D24014" w:rsidRPr="000777DE" w:rsidRDefault="00D24014" w:rsidP="003F6E14">
      <w:pPr>
        <w:autoSpaceDE w:val="0"/>
        <w:autoSpaceDN w:val="0"/>
        <w:adjustRightInd w:val="0"/>
        <w:rPr>
          <w:rFonts w:cs="Arial"/>
          <w:szCs w:val="20"/>
        </w:rPr>
      </w:pPr>
    </w:p>
    <w:p w14:paraId="786E34D7" w14:textId="40CF20FC" w:rsidR="00294D87" w:rsidRPr="000777DE" w:rsidRDefault="00AC58BC" w:rsidP="003F6E14">
      <w:pPr>
        <w:autoSpaceDE w:val="0"/>
        <w:autoSpaceDN w:val="0"/>
        <w:adjustRightInd w:val="0"/>
        <w:rPr>
          <w:rFonts w:eastAsia="Times New Roman" w:cs="Arial"/>
          <w:szCs w:val="20"/>
        </w:rPr>
      </w:pPr>
      <w:r w:rsidRPr="000777DE">
        <w:t>Subsequent to the General Meeting in October, the EWA Management Team for the 2020/2021 financial year has been confirmed: Robert Stöckl (EWM, Germany) will take over as President, followed by Vice Presidents Harald Scherleitner (Fronius, Austria), Deger Elove (MAGMA, Turkey) and Luca Manzini (ANASTA, Italy), and General Manager Guy Missiaen (France). EWA 2020 also instituted a new group of European manufacturers that will focus on protecting health and safety for welders. At the same time, a number of new members joined the association: Kemper, Nederman and Optrel.</w:t>
      </w:r>
    </w:p>
    <w:p w14:paraId="60A9EA96" w14:textId="77777777" w:rsidR="00212F60" w:rsidRPr="000777DE" w:rsidRDefault="00212F60" w:rsidP="003F6E14">
      <w:pPr>
        <w:autoSpaceDE w:val="0"/>
        <w:autoSpaceDN w:val="0"/>
        <w:adjustRightInd w:val="0"/>
        <w:rPr>
          <w:rFonts w:eastAsia="Times New Roman" w:cs="Arial"/>
          <w:szCs w:val="20"/>
        </w:rPr>
      </w:pPr>
    </w:p>
    <w:p w14:paraId="719968D6" w14:textId="579441E9" w:rsidR="00212F60" w:rsidRPr="000777DE" w:rsidRDefault="00212F60" w:rsidP="003F6E14">
      <w:pPr>
        <w:autoSpaceDE w:val="0"/>
        <w:autoSpaceDN w:val="0"/>
        <w:adjustRightInd w:val="0"/>
        <w:rPr>
          <w:rFonts w:eastAsia="Times New Roman" w:cs="Arial"/>
          <w:szCs w:val="20"/>
        </w:rPr>
      </w:pPr>
      <w:r w:rsidRPr="000777DE">
        <w:t>Further information, including the Code of Conduct, can be found on the EWA website: european-welding.org</w:t>
      </w:r>
    </w:p>
    <w:p w14:paraId="37C0C411" w14:textId="77777777" w:rsidR="00212F60" w:rsidRPr="000777DE" w:rsidRDefault="00212F60" w:rsidP="003F6E14">
      <w:pPr>
        <w:autoSpaceDE w:val="0"/>
        <w:autoSpaceDN w:val="0"/>
        <w:adjustRightInd w:val="0"/>
        <w:rPr>
          <w:rFonts w:eastAsia="Times New Roman" w:cs="Arial"/>
          <w:szCs w:val="20"/>
        </w:rPr>
      </w:pPr>
    </w:p>
    <w:p w14:paraId="78075399" w14:textId="77777777" w:rsidR="00212F60" w:rsidRPr="000777DE" w:rsidRDefault="00212F60" w:rsidP="003F6E14">
      <w:pPr>
        <w:rPr>
          <w:rFonts w:cs="Arial"/>
          <w:szCs w:val="20"/>
        </w:rPr>
      </w:pPr>
    </w:p>
    <w:p w14:paraId="2133D13B" w14:textId="4CEE638F" w:rsidR="000777DE" w:rsidRPr="00C51FC4" w:rsidRDefault="000777DE" w:rsidP="000777DE">
      <w:pPr>
        <w:rPr>
          <w:rFonts w:cs="Arial"/>
          <w:b/>
          <w:szCs w:val="20"/>
        </w:rPr>
      </w:pPr>
      <w:r>
        <w:rPr>
          <w:i/>
        </w:rPr>
        <w:t>2,60</w:t>
      </w:r>
      <w:r w:rsidR="00251E73">
        <w:rPr>
          <w:i/>
        </w:rPr>
        <w:t>8</w:t>
      </w:r>
      <w:r w:rsidR="0071704A" w:rsidRPr="000777DE">
        <w:rPr>
          <w:i/>
        </w:rPr>
        <w:t xml:space="preserve"> </w:t>
      </w:r>
      <w:r w:rsidRPr="00C51FC4">
        <w:rPr>
          <w:rFonts w:cs="Arial"/>
          <w:i/>
          <w:szCs w:val="20"/>
        </w:rPr>
        <w:t>characters incl. spaces</w:t>
      </w:r>
    </w:p>
    <w:p w14:paraId="73F938AA" w14:textId="5AF918A8" w:rsidR="00ED4FC0" w:rsidRPr="000777DE" w:rsidRDefault="00ED4FC0" w:rsidP="003F6E14">
      <w:pPr>
        <w:rPr>
          <w:rFonts w:cs="Arial"/>
          <w:i/>
          <w:szCs w:val="20"/>
        </w:rPr>
      </w:pPr>
    </w:p>
    <w:p w14:paraId="55A79A65" w14:textId="77777777" w:rsidR="00A64948" w:rsidRPr="000777DE" w:rsidRDefault="00A64948" w:rsidP="003F6E14">
      <w:pPr>
        <w:rPr>
          <w:rFonts w:cs="Arial"/>
          <w:b/>
          <w:szCs w:val="20"/>
        </w:rPr>
      </w:pPr>
    </w:p>
    <w:p w14:paraId="19DB02C4" w14:textId="78531501" w:rsidR="00A64948" w:rsidRPr="000777DE" w:rsidRDefault="00A64948" w:rsidP="00A64948">
      <w:pPr>
        <w:rPr>
          <w:b/>
          <w:i/>
        </w:rPr>
      </w:pPr>
      <w:r w:rsidRPr="000777DE">
        <w:rPr>
          <w:b/>
          <w:i/>
        </w:rPr>
        <w:t>Navigation Title</w:t>
      </w:r>
    </w:p>
    <w:p w14:paraId="0205C62A" w14:textId="77777777" w:rsidR="00A64948" w:rsidRPr="000777DE" w:rsidRDefault="006953A9" w:rsidP="00A64948">
      <w:pPr>
        <w:rPr>
          <w:i/>
        </w:rPr>
      </w:pPr>
      <w:r w:rsidRPr="000777DE">
        <w:rPr>
          <w:i/>
        </w:rPr>
        <w:t>EWA election: Harald Scherleitner becomes Vice President</w:t>
      </w:r>
    </w:p>
    <w:p w14:paraId="5662BB01" w14:textId="2659D056" w:rsidR="00A64948" w:rsidRPr="000777DE" w:rsidRDefault="000F1B24" w:rsidP="00A64948">
      <w:pPr>
        <w:rPr>
          <w:b/>
          <w:i/>
        </w:rPr>
      </w:pPr>
      <w:r w:rsidRPr="000777DE">
        <w:rPr>
          <w:b/>
          <w:i/>
        </w:rPr>
        <w:t>Display Name: URL</w:t>
      </w:r>
    </w:p>
    <w:p w14:paraId="24AD005D" w14:textId="77777777" w:rsidR="00A64948" w:rsidRPr="000777DE" w:rsidRDefault="006953A9" w:rsidP="00A64948">
      <w:pPr>
        <w:rPr>
          <w:i/>
        </w:rPr>
      </w:pPr>
      <w:r w:rsidRPr="000777DE">
        <w:rPr>
          <w:i/>
        </w:rPr>
        <w:t>scherleitner-vice-president-ewa-2020</w:t>
      </w:r>
    </w:p>
    <w:p w14:paraId="6EFE79A9" w14:textId="5E9A2837" w:rsidR="00A64948" w:rsidRPr="000777DE" w:rsidRDefault="000F1B24" w:rsidP="00A64948">
      <w:pPr>
        <w:rPr>
          <w:b/>
          <w:i/>
        </w:rPr>
      </w:pPr>
      <w:r w:rsidRPr="000777DE">
        <w:rPr>
          <w:b/>
          <w:i/>
        </w:rPr>
        <w:t>Meta-Title</w:t>
      </w:r>
    </w:p>
    <w:p w14:paraId="338E460D" w14:textId="77777777" w:rsidR="006953A9" w:rsidRPr="000777DE" w:rsidRDefault="006953A9" w:rsidP="006953A9">
      <w:pPr>
        <w:rPr>
          <w:i/>
        </w:rPr>
      </w:pPr>
      <w:r w:rsidRPr="000777DE">
        <w:rPr>
          <w:i/>
        </w:rPr>
        <w:t>Harald Scherleitner: Vice President of the European Welding Association</w:t>
      </w:r>
    </w:p>
    <w:p w14:paraId="5DF45197" w14:textId="5B05AFEE" w:rsidR="00A64948" w:rsidRPr="000777DE" w:rsidRDefault="000F1B24" w:rsidP="00A64948">
      <w:pPr>
        <w:rPr>
          <w:b/>
          <w:i/>
        </w:rPr>
      </w:pPr>
      <w:r w:rsidRPr="000777DE">
        <w:rPr>
          <w:b/>
          <w:i/>
        </w:rPr>
        <w:t>Meta-Description</w:t>
      </w:r>
    </w:p>
    <w:p w14:paraId="00EAF197" w14:textId="77777777" w:rsidR="006953A9" w:rsidRPr="000777DE" w:rsidRDefault="006953A9" w:rsidP="006953A9">
      <w:pPr>
        <w:rPr>
          <w:i/>
        </w:rPr>
      </w:pPr>
      <w:r w:rsidRPr="000777DE">
        <w:rPr>
          <w:i/>
        </w:rPr>
        <w:t>Harald Scherleitner, Head of the Fronius Business Unit Perfect Welding, was elected Vice President by the members of the EWA at the end of October 2020.</w:t>
      </w:r>
    </w:p>
    <w:p w14:paraId="62D6384E" w14:textId="77777777" w:rsidR="00A64948" w:rsidRDefault="00A64948" w:rsidP="003F6E14">
      <w:pPr>
        <w:rPr>
          <w:rFonts w:cs="Arial"/>
          <w:b/>
          <w:szCs w:val="20"/>
        </w:rPr>
      </w:pPr>
    </w:p>
    <w:p w14:paraId="0E646CCF" w14:textId="77777777" w:rsidR="00E2320E" w:rsidRDefault="00E2320E" w:rsidP="003F6E14">
      <w:pPr>
        <w:rPr>
          <w:rFonts w:cs="Arial"/>
          <w:b/>
          <w:szCs w:val="20"/>
        </w:rPr>
      </w:pPr>
    </w:p>
    <w:p w14:paraId="18ACF92A" w14:textId="77777777" w:rsidR="000777DE" w:rsidRPr="00C51FC4" w:rsidRDefault="000777DE" w:rsidP="000777DE">
      <w:pPr>
        <w:rPr>
          <w:rFonts w:cs="Arial"/>
          <w:b/>
          <w:szCs w:val="20"/>
        </w:rPr>
      </w:pPr>
      <w:r w:rsidRPr="00C51FC4">
        <w:rPr>
          <w:rFonts w:cs="Arial"/>
          <w:b/>
          <w:szCs w:val="20"/>
        </w:rPr>
        <w:lastRenderedPageBreak/>
        <w:t xml:space="preserve">Image captions: </w:t>
      </w:r>
    </w:p>
    <w:p w14:paraId="45CD4C0A" w14:textId="77777777" w:rsidR="00024025" w:rsidRPr="000777DE" w:rsidRDefault="00024025" w:rsidP="003F6E14">
      <w:pPr>
        <w:rPr>
          <w:rFonts w:cs="Arial"/>
          <w:szCs w:val="20"/>
        </w:rPr>
      </w:pPr>
      <w:r w:rsidRPr="000777DE">
        <w:rPr>
          <w:noProof/>
          <w:lang w:val="de-AT" w:eastAsia="de-AT"/>
        </w:rPr>
        <w:drawing>
          <wp:inline distT="0" distB="0" distL="0" distR="0" wp14:anchorId="4D32A3BC" wp14:editId="3B053DB3">
            <wp:extent cx="1597913" cy="2677886"/>
            <wp:effectExtent l="0" t="0" r="2540" b="8255"/>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cstate="email">
                      <a:extLst>
                        <a:ext uri="{28A0092B-C50C-407E-A947-70E740481C1C}">
                          <a14:useLocalDpi xmlns:a14="http://schemas.microsoft.com/office/drawing/2010/main"/>
                        </a:ext>
                      </a:extLst>
                    </a:blip>
                    <a:stretch>
                      <a:fillRect/>
                    </a:stretch>
                  </pic:blipFill>
                  <pic:spPr>
                    <a:xfrm>
                      <a:off x="0" y="0"/>
                      <a:ext cx="1604072" cy="2688208"/>
                    </a:xfrm>
                    <a:prstGeom prst="rect">
                      <a:avLst/>
                    </a:prstGeom>
                  </pic:spPr>
                </pic:pic>
              </a:graphicData>
            </a:graphic>
          </wp:inline>
        </w:drawing>
      </w:r>
    </w:p>
    <w:p w14:paraId="6FEAFE50" w14:textId="77777777" w:rsidR="00512ECD" w:rsidRPr="000777DE" w:rsidRDefault="00512ECD" w:rsidP="003F6E14">
      <w:pPr>
        <w:rPr>
          <w:rFonts w:cs="Arial"/>
          <w:szCs w:val="20"/>
        </w:rPr>
      </w:pPr>
      <w:r w:rsidRPr="000777DE">
        <w:rPr>
          <w:b/>
        </w:rPr>
        <w:t xml:space="preserve">Image 1: </w:t>
      </w:r>
      <w:r w:rsidRPr="000777DE">
        <w:t>Harald Scherleitner, Global Director Business Unit Perfect Welding at Fronius International and new Vice President of the European Welding Association.</w:t>
      </w:r>
    </w:p>
    <w:p w14:paraId="3DAF0888" w14:textId="77777777" w:rsidR="00E2320E" w:rsidRPr="000777DE" w:rsidRDefault="00E2320E" w:rsidP="003F6E14">
      <w:pPr>
        <w:rPr>
          <w:rFonts w:cs="Arial"/>
          <w:b/>
          <w:szCs w:val="20"/>
        </w:rPr>
      </w:pPr>
    </w:p>
    <w:p w14:paraId="03456CFB" w14:textId="77777777" w:rsidR="00E5311A" w:rsidRPr="000777DE" w:rsidRDefault="00E5311A" w:rsidP="003F6E14">
      <w:pPr>
        <w:rPr>
          <w:rFonts w:cs="Arial"/>
          <w:szCs w:val="20"/>
        </w:rPr>
      </w:pPr>
      <w:r w:rsidRPr="000777DE">
        <w:t>Copyright to photos: Fronius International GmbH, reproduction free of charge</w:t>
      </w:r>
    </w:p>
    <w:p w14:paraId="197286E4" w14:textId="77777777" w:rsidR="00AE2683" w:rsidRPr="000777DE" w:rsidRDefault="00AE2683" w:rsidP="003F6E14">
      <w:pPr>
        <w:rPr>
          <w:rFonts w:cs="Arial"/>
          <w:szCs w:val="20"/>
        </w:rPr>
      </w:pPr>
    </w:p>
    <w:p w14:paraId="59ADAB07" w14:textId="77777777" w:rsidR="007E1C61" w:rsidRPr="00596EE9" w:rsidRDefault="007E1C61" w:rsidP="007E1C61">
      <w:pPr>
        <w:rPr>
          <w:rFonts w:cs="Arial"/>
          <w:b/>
          <w:color w:val="FF0000"/>
          <w:sz w:val="28"/>
          <w:szCs w:val="28"/>
        </w:rPr>
      </w:pPr>
      <w:r w:rsidRPr="00596EE9">
        <w:rPr>
          <w:b/>
          <w:color w:val="FF0000"/>
          <w:sz w:val="28"/>
          <w:szCs w:val="40"/>
        </w:rPr>
        <w:t>This press release and the images can be downloaded from:</w:t>
      </w:r>
    </w:p>
    <w:p w14:paraId="6D088201" w14:textId="67E60307" w:rsidR="000777DE" w:rsidRPr="000777DE" w:rsidRDefault="00251E73" w:rsidP="000777DE">
      <w:pPr>
        <w:rPr>
          <w:rStyle w:val="Hyperlink"/>
        </w:rPr>
      </w:pPr>
      <w:hyperlink r:id="rId11" w:history="1">
        <w:r w:rsidR="000777DE" w:rsidRPr="000777DE">
          <w:rPr>
            <w:rStyle w:val="Hyperlink"/>
          </w:rPr>
          <w:t>www.fronius.com/en/welding-technology/infocentre/press/scherleitner-vice-president-ewa-2020</w:t>
        </w:r>
      </w:hyperlink>
    </w:p>
    <w:p w14:paraId="1E38D231" w14:textId="77777777" w:rsidR="007351E3" w:rsidRPr="00596EE9" w:rsidRDefault="007351E3" w:rsidP="007E1C61">
      <w:pPr>
        <w:rPr>
          <w:rFonts w:cs="Arial"/>
          <w:color w:val="0000FF"/>
          <w:szCs w:val="20"/>
          <w:u w:val="single"/>
        </w:rPr>
      </w:pPr>
    </w:p>
    <w:p w14:paraId="2BABBE39" w14:textId="77777777" w:rsidR="000777DE" w:rsidRPr="00C51FC4" w:rsidRDefault="000777DE" w:rsidP="000777DE">
      <w:pPr>
        <w:rPr>
          <w:rFonts w:cs="Arial"/>
          <w:szCs w:val="20"/>
        </w:rPr>
      </w:pPr>
      <w:r w:rsidRPr="00C51FC4">
        <w:rPr>
          <w:rFonts w:cs="Arial"/>
          <w:b/>
          <w:szCs w:val="20"/>
        </w:rPr>
        <w:t>Business Unit Perfect Welding</w:t>
      </w:r>
    </w:p>
    <w:p w14:paraId="76AD6CCA" w14:textId="77777777" w:rsidR="000777DE" w:rsidRPr="00C51FC4" w:rsidRDefault="000777DE" w:rsidP="000777DE">
      <w:pPr>
        <w:rPr>
          <w:rFonts w:cs="Arial"/>
          <w:szCs w:val="20"/>
        </w:rPr>
      </w:pPr>
      <w:r w:rsidRPr="00C51FC4">
        <w:rPr>
          <w:rFonts w:cs="Arial"/>
          <w:szCs w:val="20"/>
        </w:rPr>
        <w:t xml:space="preserve">Fronius Perfect Welding is the innovation leader for arc welding and is the global market leader for robot assisted welding. As system providers, Fronius Welding Automation also turns customer-specific automated complete welding solutions into reality in a number of areas, from container construction right up to cladding for the offshore sector. Power sources for manual applications, welding accessories and a wide range of services add to our portfolio. With more than 1,000 sales partners worldwide, Fronius Perfect Welding is never far away from our customers. </w:t>
      </w:r>
    </w:p>
    <w:p w14:paraId="15920790" w14:textId="77777777" w:rsidR="007351E3" w:rsidRPr="00C51FC4" w:rsidRDefault="007351E3" w:rsidP="000777DE">
      <w:pPr>
        <w:rPr>
          <w:rFonts w:cs="Arial"/>
          <w:szCs w:val="20"/>
        </w:rPr>
      </w:pPr>
    </w:p>
    <w:p w14:paraId="6723167E" w14:textId="77777777" w:rsidR="000777DE" w:rsidRDefault="000777DE" w:rsidP="000777DE">
      <w:pPr>
        <w:rPr>
          <w:b/>
          <w:szCs w:val="20"/>
          <w:lang w:val="en-US" w:eastAsia="en-US"/>
        </w:rPr>
      </w:pPr>
      <w:r>
        <w:rPr>
          <w:b/>
          <w:szCs w:val="20"/>
        </w:rPr>
        <w:t>Fronius International GmbH</w:t>
      </w:r>
    </w:p>
    <w:p w14:paraId="4822BBEF" w14:textId="77777777" w:rsidR="000777DE" w:rsidRDefault="000777DE" w:rsidP="000777DE">
      <w:pPr>
        <w:rPr>
          <w:szCs w:val="20"/>
        </w:rPr>
      </w:pPr>
      <w:r>
        <w:rPr>
          <w:szCs w:val="20"/>
        </w:rPr>
        <w:t>Fronius International is an Austrian company with headquarters in Pettenbach and other sites in Wels, Thalheim, Steinhaus and Sattledt. Founded by Günter Fronius in 1945, this long-standing company with a rich tradition will be celebrating its 75th anniversary in 2020. What began as a local one-man venture has grown into a global player with more than 5440 employees worldwide working in the areas of welding technology, photovoltaics and battery charging systems. Its export ratio of around 93 percent is achieved with 34 international Fronius subsidiaries and sales partners/representatives in more than 60 countries. Moreover, its innovative products and services and its portfolio of 1264 registered patents make it an innovation leader on the world market.</w:t>
      </w:r>
    </w:p>
    <w:p w14:paraId="03CB04C2" w14:textId="77777777" w:rsidR="000777DE" w:rsidRPr="00596EE9" w:rsidRDefault="000777DE" w:rsidP="000777DE">
      <w:pPr>
        <w:rPr>
          <w:rFonts w:cs="Arial"/>
          <w:szCs w:val="20"/>
          <w:lang w:val="en-US"/>
        </w:rPr>
      </w:pPr>
    </w:p>
    <w:p w14:paraId="14DDFDE3" w14:textId="77777777" w:rsidR="007351E3" w:rsidRPr="001B5FB3" w:rsidRDefault="007351E3" w:rsidP="007351E3">
      <w:pPr>
        <w:pStyle w:val="Textkrper2"/>
        <w:spacing w:after="0" w:line="240" w:lineRule="auto"/>
        <w:ind w:right="29"/>
        <w:rPr>
          <w:rFonts w:cs="Arial"/>
          <w:b/>
        </w:rPr>
      </w:pPr>
      <w:r w:rsidRPr="001B5FB3">
        <w:rPr>
          <w:rFonts w:cs="Arial"/>
          <w:b/>
        </w:rPr>
        <w:t>For more information, please contact:</w:t>
      </w:r>
    </w:p>
    <w:p w14:paraId="2361B2ED" w14:textId="77777777" w:rsidR="007351E3" w:rsidRPr="006D3EEF" w:rsidRDefault="007351E3" w:rsidP="007351E3">
      <w:pPr>
        <w:pStyle w:val="Textkrper2"/>
        <w:spacing w:after="0" w:line="240" w:lineRule="auto"/>
        <w:ind w:right="29"/>
        <w:rPr>
          <w:rFonts w:cs="Arial"/>
          <w:szCs w:val="20"/>
          <w:lang w:val="fr-FR"/>
        </w:rPr>
      </w:pPr>
      <w:r w:rsidRPr="006D3EEF">
        <w:rPr>
          <w:rFonts w:cs="Arial"/>
          <w:szCs w:val="20"/>
          <w:lang w:val="fr-FR"/>
        </w:rPr>
        <w:t xml:space="preserve">Fronius International GmbH, Communication / Public Relations, Leonie </w:t>
      </w:r>
      <w:r w:rsidRPr="006D3EEF">
        <w:rPr>
          <w:szCs w:val="20"/>
          <w:lang w:val="fr-FR"/>
        </w:rPr>
        <w:t>DOPPLER</w:t>
      </w:r>
      <w:r w:rsidRPr="006D3EEF">
        <w:rPr>
          <w:rFonts w:cs="Arial"/>
          <w:szCs w:val="20"/>
          <w:lang w:val="fr-FR"/>
        </w:rPr>
        <w:t xml:space="preserve"> (Ms.),</w:t>
      </w:r>
    </w:p>
    <w:p w14:paraId="7619F02E" w14:textId="77777777" w:rsidR="007351E3" w:rsidRPr="005E367D" w:rsidRDefault="007351E3" w:rsidP="007351E3">
      <w:pPr>
        <w:pStyle w:val="Textkrper2"/>
        <w:spacing w:after="0" w:line="240" w:lineRule="auto"/>
        <w:ind w:right="29"/>
        <w:rPr>
          <w:rFonts w:cs="Arial"/>
          <w:szCs w:val="20"/>
        </w:rPr>
      </w:pPr>
      <w:r>
        <w:rPr>
          <w:rFonts w:cs="Arial"/>
          <w:szCs w:val="20"/>
        </w:rPr>
        <w:t>Froniusplatz 1, A-</w:t>
      </w:r>
      <w:r w:rsidRPr="005E367D">
        <w:rPr>
          <w:rFonts w:cs="Arial"/>
          <w:szCs w:val="20"/>
        </w:rPr>
        <w:t xml:space="preserve">4600 Wels, Austria, </w:t>
      </w:r>
    </w:p>
    <w:p w14:paraId="5C201CDB" w14:textId="77777777" w:rsidR="007351E3" w:rsidRPr="009E20E5" w:rsidRDefault="007351E3" w:rsidP="007351E3">
      <w:pPr>
        <w:rPr>
          <w:szCs w:val="20"/>
          <w:lang w:val="fr-FR"/>
        </w:rPr>
      </w:pPr>
      <w:r w:rsidRPr="009E20E5">
        <w:rPr>
          <w:rFonts w:cs="Arial"/>
          <w:szCs w:val="20"/>
          <w:lang w:val="fr-FR"/>
        </w:rPr>
        <w:t>Phone +43 (7242) 241-3884,</w:t>
      </w:r>
      <w:r w:rsidRPr="009E20E5">
        <w:rPr>
          <w:szCs w:val="20"/>
          <w:lang w:val="fr-FR"/>
        </w:rPr>
        <w:t xml:space="preserve"> E-Mail</w:t>
      </w:r>
      <w:r w:rsidRPr="009E20E5">
        <w:rPr>
          <w:rFonts w:cs="Arial"/>
          <w:szCs w:val="20"/>
          <w:lang w:val="fr-FR"/>
        </w:rPr>
        <w:t>:</w:t>
      </w:r>
      <w:r w:rsidRPr="009E20E5">
        <w:rPr>
          <w:rFonts w:cs="Arial"/>
          <w:color w:val="1F497D"/>
          <w:szCs w:val="20"/>
          <w:lang w:val="fr-FR"/>
        </w:rPr>
        <w:t xml:space="preserve"> </w:t>
      </w:r>
      <w:hyperlink r:id="rId12" w:history="1">
        <w:r w:rsidRPr="009E20E5">
          <w:rPr>
            <w:rStyle w:val="Hyperlink"/>
            <w:rFonts w:cs="Arial"/>
            <w:szCs w:val="20"/>
            <w:lang w:val="fr-FR"/>
          </w:rPr>
          <w:t>doppler.leonie@fronius.com</w:t>
        </w:r>
      </w:hyperlink>
    </w:p>
    <w:p w14:paraId="56FFD90C" w14:textId="77777777" w:rsidR="007351E3" w:rsidRPr="009E20E5" w:rsidRDefault="007351E3" w:rsidP="007351E3">
      <w:pPr>
        <w:pStyle w:val="Textkrper2"/>
        <w:spacing w:after="0" w:line="240" w:lineRule="auto"/>
        <w:ind w:right="29"/>
        <w:rPr>
          <w:szCs w:val="20"/>
          <w:lang w:val="fr-FR"/>
        </w:rPr>
      </w:pPr>
    </w:p>
    <w:p w14:paraId="303672E2" w14:textId="77777777" w:rsidR="007351E3" w:rsidRPr="007509FD" w:rsidRDefault="007351E3" w:rsidP="007351E3">
      <w:pPr>
        <w:pStyle w:val="Textkrper2"/>
        <w:spacing w:after="0" w:line="240" w:lineRule="auto"/>
        <w:ind w:right="29"/>
        <w:rPr>
          <w:rFonts w:cs="Arial"/>
          <w:b/>
          <w:szCs w:val="20"/>
        </w:rPr>
      </w:pPr>
      <w:r w:rsidRPr="007509FD">
        <w:rPr>
          <w:b/>
          <w:szCs w:val="20"/>
        </w:rPr>
        <w:t>Please send an author's copy to our agent:</w:t>
      </w:r>
    </w:p>
    <w:p w14:paraId="33E2138E" w14:textId="77777777" w:rsidR="007351E3" w:rsidRPr="007509FD" w:rsidRDefault="007351E3" w:rsidP="007351E3">
      <w:pPr>
        <w:pStyle w:val="Textkrper2"/>
        <w:spacing w:after="0" w:line="240" w:lineRule="auto"/>
        <w:ind w:right="29"/>
        <w:rPr>
          <w:rFonts w:cs="Arial"/>
          <w:szCs w:val="20"/>
          <w:lang w:val="de-DE"/>
        </w:rPr>
      </w:pPr>
      <w:r w:rsidRPr="007509FD">
        <w:rPr>
          <w:szCs w:val="20"/>
          <w:lang w:val="de-DE"/>
        </w:rPr>
        <w:t>a1kommunikation Schweizer GmbH, FAO Kirsten Ludwig,</w:t>
      </w:r>
    </w:p>
    <w:p w14:paraId="0315050F" w14:textId="77777777" w:rsidR="007351E3" w:rsidRPr="00F73CAB" w:rsidRDefault="007351E3" w:rsidP="007351E3">
      <w:pPr>
        <w:pStyle w:val="Textkrper2"/>
        <w:spacing w:after="0" w:line="240" w:lineRule="auto"/>
        <w:ind w:right="29"/>
        <w:rPr>
          <w:rFonts w:cs="Arial"/>
          <w:szCs w:val="20"/>
          <w:lang w:val="de-DE"/>
        </w:rPr>
      </w:pPr>
      <w:r w:rsidRPr="00F73CAB">
        <w:rPr>
          <w:szCs w:val="20"/>
          <w:lang w:val="de-DE"/>
        </w:rPr>
        <w:t>Oberdorfstraße 31 A, 70794 Filderstadt, Germany,</w:t>
      </w:r>
    </w:p>
    <w:p w14:paraId="586FB517" w14:textId="77777777" w:rsidR="007351E3" w:rsidRPr="007509FD" w:rsidRDefault="007351E3" w:rsidP="007351E3">
      <w:pPr>
        <w:pStyle w:val="Textkrper2"/>
        <w:spacing w:after="0" w:line="240" w:lineRule="auto"/>
        <w:ind w:right="29"/>
        <w:rPr>
          <w:szCs w:val="20"/>
          <w:lang w:val="de-DE"/>
        </w:rPr>
      </w:pPr>
      <w:r w:rsidRPr="00F73CAB">
        <w:rPr>
          <w:szCs w:val="20"/>
          <w:lang w:val="de-DE"/>
        </w:rPr>
        <w:t xml:space="preserve">Tel.: +49 (0)711 9454161-20, e-mail: </w:t>
      </w:r>
      <w:hyperlink r:id="rId13">
        <w:r w:rsidRPr="00F73CAB">
          <w:rPr>
            <w:rStyle w:val="Hyperlink"/>
            <w:szCs w:val="20"/>
            <w:lang w:val="de-DE"/>
          </w:rPr>
          <w:t>Kirsten.Ludwig@a1kommunikation.de</w:t>
        </w:r>
      </w:hyperlink>
    </w:p>
    <w:p w14:paraId="50830661" w14:textId="77777777" w:rsidR="007351E3" w:rsidRPr="00F40A6A" w:rsidRDefault="007351E3" w:rsidP="007351E3">
      <w:pPr>
        <w:rPr>
          <w:lang w:val="de-DE"/>
        </w:rPr>
      </w:pPr>
    </w:p>
    <w:p w14:paraId="4D988B9B" w14:textId="77777777" w:rsidR="007351E3" w:rsidRDefault="007351E3" w:rsidP="007351E3">
      <w:pPr>
        <w:rPr>
          <w:rFonts w:cs="Arial"/>
          <w:szCs w:val="20"/>
          <w:lang w:val="de-DE"/>
        </w:rPr>
      </w:pPr>
    </w:p>
    <w:p w14:paraId="040EF751" w14:textId="7EE7203F" w:rsidR="009D3B05" w:rsidRPr="00596EE9" w:rsidRDefault="007351E3" w:rsidP="007351E3">
      <w:pPr>
        <w:rPr>
          <w:rFonts w:cs="Arial"/>
          <w:szCs w:val="20"/>
          <w:lang w:val="de-DE"/>
        </w:rPr>
      </w:pPr>
      <w:r w:rsidRPr="00596EE9">
        <w:rPr>
          <w:rFonts w:cs="Arial"/>
          <w:szCs w:val="20"/>
          <w:lang w:val="de-DE"/>
        </w:rPr>
        <w:lastRenderedPageBreak/>
        <w:t>For more exciting updates, visit our blog at blog.perfectwelding.fronius.com and follow us on Facebook (froniuswelding), Twitter (froniusintweld), LinkedIn (perfect-welding), Instagram (froniuswelding) and YouTube (froniuswelding)!</w:t>
      </w:r>
    </w:p>
    <w:sectPr w:rsidR="009D3B05" w:rsidRPr="00596EE9" w:rsidSect="00ED0BF7">
      <w:type w:val="continuous"/>
      <w:pgSz w:w="11906" w:h="16838"/>
      <w:pgMar w:top="1977" w:right="746" w:bottom="1134" w:left="1260" w:header="708" w:footer="481" w:gutter="0"/>
      <w:cols w:space="708"/>
      <w:formProt w:val="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F4B4D0C" w14:textId="77777777" w:rsidR="00241ED1" w:rsidRDefault="00241ED1" w:rsidP="00B95BF4">
      <w:r>
        <w:separator/>
      </w:r>
    </w:p>
  </w:endnote>
  <w:endnote w:type="continuationSeparator" w:id="0">
    <w:p w14:paraId="0AA6F1EF" w14:textId="77777777" w:rsidR="00241ED1" w:rsidRDefault="00241ED1" w:rsidP="00B95BF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PMingLiU">
    <w:altName w:val="新細明體"/>
    <w:panose1 w:val="02010601000101010101"/>
    <w:charset w:val="88"/>
    <w:family w:val="auto"/>
    <w:notTrueType/>
    <w:pitch w:val="variable"/>
    <w:sig w:usb0="00000001" w:usb1="08080000" w:usb2="00000010" w:usb3="00000000" w:csb0="001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4F97449" w14:textId="77777777" w:rsidR="001418FA" w:rsidRPr="00E533E1" w:rsidRDefault="001418FA" w:rsidP="00377B4F">
    <w:pPr>
      <w:tabs>
        <w:tab w:val="right" w:pos="10080"/>
      </w:tabs>
      <w:rPr>
        <w:sz w:val="16"/>
        <w:szCs w:val="16"/>
      </w:rPr>
    </w:pPr>
    <w:r>
      <w:rPr>
        <w:sz w:val="16"/>
      </w:rPr>
      <w:tab/>
    </w:r>
    <w:r w:rsidRPr="00E533E1">
      <w:rPr>
        <w:sz w:val="16"/>
      </w:rPr>
      <w:fldChar w:fldCharType="begin"/>
    </w:r>
    <w:r w:rsidRPr="00E533E1">
      <w:rPr>
        <w:sz w:val="16"/>
      </w:rPr>
      <w:instrText xml:space="preserve"> PAGE </w:instrText>
    </w:r>
    <w:r w:rsidRPr="00E533E1">
      <w:rPr>
        <w:sz w:val="16"/>
      </w:rPr>
      <w:fldChar w:fldCharType="separate"/>
    </w:r>
    <w:r w:rsidR="00E2320E">
      <w:rPr>
        <w:noProof/>
        <w:sz w:val="16"/>
      </w:rPr>
      <w:t>2</w:t>
    </w:r>
    <w:r w:rsidRPr="00E533E1">
      <w:rPr>
        <w:sz w:val="16"/>
      </w:rPr>
      <w:fldChar w:fldCharType="end"/>
    </w:r>
    <w:r>
      <w:rPr>
        <w:sz w:val="16"/>
      </w:rPr>
      <w:t>/</w:t>
    </w:r>
    <w:r w:rsidRPr="00E533E1">
      <w:rPr>
        <w:sz w:val="16"/>
      </w:rPr>
      <w:fldChar w:fldCharType="begin"/>
    </w:r>
    <w:r w:rsidRPr="00E533E1">
      <w:rPr>
        <w:sz w:val="16"/>
      </w:rPr>
      <w:instrText xml:space="preserve"> NUMPAGES </w:instrText>
    </w:r>
    <w:r w:rsidRPr="00E533E1">
      <w:rPr>
        <w:sz w:val="16"/>
      </w:rPr>
      <w:fldChar w:fldCharType="separate"/>
    </w:r>
    <w:r w:rsidR="00E2320E">
      <w:rPr>
        <w:noProof/>
        <w:sz w:val="16"/>
      </w:rPr>
      <w:t>2</w:t>
    </w:r>
    <w:r w:rsidRPr="00E533E1">
      <w:rPr>
        <w:sz w:val="16"/>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1F37D06" w14:textId="77777777" w:rsidR="00241ED1" w:rsidRDefault="00241ED1" w:rsidP="00B95BF4">
      <w:r>
        <w:separator/>
      </w:r>
    </w:p>
  </w:footnote>
  <w:footnote w:type="continuationSeparator" w:id="0">
    <w:p w14:paraId="67CEB8D0" w14:textId="77777777" w:rsidR="00241ED1" w:rsidRDefault="00241ED1" w:rsidP="00B95BF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129188D" w14:textId="77777777" w:rsidR="001418FA" w:rsidRDefault="006C5D8F">
    <w:r>
      <w:rPr>
        <w:noProof/>
        <w:lang w:val="de-AT" w:eastAsia="de-AT"/>
      </w:rPr>
      <w:drawing>
        <wp:anchor distT="0" distB="0" distL="114300" distR="114300" simplePos="0" relativeHeight="251657728" behindDoc="1" locked="0" layoutInCell="1" allowOverlap="1" wp14:anchorId="479B737A" wp14:editId="31A9D8E7">
          <wp:simplePos x="0" y="0"/>
          <wp:positionH relativeFrom="column">
            <wp:posOffset>-790575</wp:posOffset>
          </wp:positionH>
          <wp:positionV relativeFrom="page">
            <wp:posOffset>28575</wp:posOffset>
          </wp:positionV>
          <wp:extent cx="7560310" cy="10692130"/>
          <wp:effectExtent l="0" t="0" r="0" b="0"/>
          <wp:wrapNone/>
          <wp:docPr id="2" name="Grafik 1" descr="\\AT-FILE-01\orgunits\Konzernmarketing\002_Design_und_Grafik\x_User\Strasser\01 Konzernmarketing\WORD-Vorlagen\Wordvorlagen 02.2017\EMFs\A4_HG_weiß.e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 descr="\\AT-FILE-01\orgunits\Konzernmarketing\002_Design_und_Grafik\x_User\Strasser\01 Konzernmarketing\WORD-Vorlagen\Wordvorlagen 02.2017\EMFs\A4_HG_weiß.emf"/>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60310" cy="10692130"/>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23954CA2"/>
    <w:multiLevelType w:val="multilevel"/>
    <w:tmpl w:val="77E8935E"/>
    <w:lvl w:ilvl="0">
      <w:start w:val="1"/>
      <w:numFmt w:val="bullet"/>
      <w:lvlText w:val=""/>
      <w:lvlJc w:val="left"/>
      <w:pPr>
        <w:tabs>
          <w:tab w:val="num" w:pos="170"/>
        </w:tabs>
        <w:ind w:left="170" w:hanging="170"/>
      </w:pPr>
      <w:rPr>
        <w:rFonts w:ascii="Symbol" w:hAnsi="Symbol" w:hint="default"/>
        <w:color w:val="FF0000"/>
      </w:rPr>
    </w:lvl>
    <w:lvl w:ilvl="1">
      <w:start w:val="1"/>
      <w:numFmt w:val="bullet"/>
      <w:lvlText w:val=""/>
      <w:lvlJc w:val="left"/>
      <w:pPr>
        <w:tabs>
          <w:tab w:val="num" w:pos="454"/>
        </w:tabs>
        <w:ind w:left="454" w:hanging="170"/>
      </w:pPr>
      <w:rPr>
        <w:rFonts w:ascii="Symbol" w:hAnsi="Symbol" w:hint="default"/>
      </w:rPr>
    </w:lvl>
    <w:lvl w:ilvl="2">
      <w:start w:val="1"/>
      <w:numFmt w:val="bullet"/>
      <w:lvlText w:val=""/>
      <w:lvlJc w:val="left"/>
      <w:pPr>
        <w:tabs>
          <w:tab w:val="num" w:pos="737"/>
        </w:tabs>
        <w:ind w:left="737" w:hanging="170"/>
      </w:pPr>
      <w:rPr>
        <w:rFonts w:ascii="Symbol" w:hAnsi="Symbol" w:hint="default"/>
        <w:color w:val="000000"/>
      </w:rPr>
    </w:lvl>
    <w:lvl w:ilvl="3">
      <w:start w:val="1"/>
      <w:numFmt w:val="bullet"/>
      <w:lvlText w:val=""/>
      <w:lvlJc w:val="left"/>
      <w:pPr>
        <w:tabs>
          <w:tab w:val="num" w:pos="1021"/>
        </w:tabs>
        <w:ind w:left="1021" w:hanging="170"/>
      </w:pPr>
      <w:rPr>
        <w:rFonts w:ascii="Symbol" w:hAnsi="Symbol" w:hint="default"/>
        <w:color w:val="000000"/>
      </w:rPr>
    </w:lvl>
    <w:lvl w:ilvl="4">
      <w:start w:val="1"/>
      <w:numFmt w:val="bullet"/>
      <w:lvlText w:val=""/>
      <w:lvlJc w:val="left"/>
      <w:pPr>
        <w:tabs>
          <w:tab w:val="num" w:pos="1304"/>
        </w:tabs>
        <w:ind w:left="1304" w:hanging="170"/>
      </w:pPr>
      <w:rPr>
        <w:rFonts w:ascii="Symbol" w:hAnsi="Symbol" w:hint="default"/>
      </w:rPr>
    </w:lvl>
    <w:lvl w:ilvl="5">
      <w:start w:val="1"/>
      <w:numFmt w:val="bullet"/>
      <w:lvlText w:val=""/>
      <w:lvlJc w:val="left"/>
      <w:pPr>
        <w:tabs>
          <w:tab w:val="num" w:pos="1588"/>
        </w:tabs>
        <w:ind w:left="1588" w:hanging="170"/>
      </w:pPr>
      <w:rPr>
        <w:rFonts w:ascii="Symbol" w:hAnsi="Symbol" w:hint="default"/>
      </w:rPr>
    </w:lvl>
    <w:lvl w:ilvl="6">
      <w:start w:val="1"/>
      <w:numFmt w:val="bullet"/>
      <w:lvlText w:val=""/>
      <w:lvlJc w:val="left"/>
      <w:pPr>
        <w:tabs>
          <w:tab w:val="num" w:pos="1871"/>
        </w:tabs>
        <w:ind w:left="1871" w:hanging="170"/>
      </w:pPr>
      <w:rPr>
        <w:rFonts w:ascii="Symbol" w:hAnsi="Symbol" w:hint="default"/>
      </w:rPr>
    </w:lvl>
    <w:lvl w:ilvl="7">
      <w:start w:val="1"/>
      <w:numFmt w:val="bullet"/>
      <w:lvlText w:val=""/>
      <w:lvlJc w:val="left"/>
      <w:pPr>
        <w:tabs>
          <w:tab w:val="num" w:pos="2155"/>
        </w:tabs>
        <w:ind w:left="2155" w:hanging="170"/>
      </w:pPr>
      <w:rPr>
        <w:rFonts w:ascii="Symbol" w:hAnsi="Symbol" w:hint="default"/>
      </w:rPr>
    </w:lvl>
    <w:lvl w:ilvl="8">
      <w:start w:val="1"/>
      <w:numFmt w:val="bullet"/>
      <w:lvlText w:val=""/>
      <w:lvlJc w:val="left"/>
      <w:pPr>
        <w:tabs>
          <w:tab w:val="num" w:pos="7560"/>
        </w:tabs>
        <w:ind w:left="7560" w:hanging="360"/>
      </w:pPr>
      <w:rPr>
        <w:rFonts w:ascii="Symbol" w:hAnsi="Symbol" w:hint="default"/>
      </w:rPr>
    </w:lvl>
  </w:abstractNum>
  <w:abstractNum w:abstractNumId="1" w15:restartNumberingAfterBreak="0">
    <w:nsid w:val="3B2C348D"/>
    <w:multiLevelType w:val="multilevel"/>
    <w:tmpl w:val="A1AA89B4"/>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61484387"/>
    <w:multiLevelType w:val="hybridMultilevel"/>
    <w:tmpl w:val="AC68BCB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 w15:restartNumberingAfterBreak="0">
    <w:nsid w:val="690414DD"/>
    <w:multiLevelType w:val="multilevel"/>
    <w:tmpl w:val="77E8935E"/>
    <w:styleLink w:val="FormatvorlageAufgezhlt"/>
    <w:lvl w:ilvl="0">
      <w:start w:val="1"/>
      <w:numFmt w:val="bullet"/>
      <w:lvlText w:val=""/>
      <w:lvlJc w:val="left"/>
      <w:pPr>
        <w:tabs>
          <w:tab w:val="num" w:pos="170"/>
        </w:tabs>
        <w:ind w:left="170" w:hanging="170"/>
      </w:pPr>
      <w:rPr>
        <w:rFonts w:ascii="Symbol" w:hAnsi="Symbol" w:hint="default"/>
        <w:color w:val="FF0000"/>
      </w:rPr>
    </w:lvl>
    <w:lvl w:ilvl="1">
      <w:start w:val="1"/>
      <w:numFmt w:val="bullet"/>
      <w:lvlText w:val=""/>
      <w:lvlJc w:val="left"/>
      <w:pPr>
        <w:tabs>
          <w:tab w:val="num" w:pos="454"/>
        </w:tabs>
        <w:ind w:left="454" w:hanging="170"/>
      </w:pPr>
      <w:rPr>
        <w:rFonts w:ascii="Symbol" w:hAnsi="Symbol" w:hint="default"/>
      </w:rPr>
    </w:lvl>
    <w:lvl w:ilvl="2">
      <w:start w:val="1"/>
      <w:numFmt w:val="bullet"/>
      <w:lvlText w:val=""/>
      <w:lvlJc w:val="left"/>
      <w:pPr>
        <w:tabs>
          <w:tab w:val="num" w:pos="737"/>
        </w:tabs>
        <w:ind w:left="737" w:hanging="170"/>
      </w:pPr>
      <w:rPr>
        <w:rFonts w:ascii="Symbol" w:hAnsi="Symbol" w:hint="default"/>
        <w:color w:val="000000"/>
      </w:rPr>
    </w:lvl>
    <w:lvl w:ilvl="3">
      <w:start w:val="1"/>
      <w:numFmt w:val="bullet"/>
      <w:lvlText w:val=""/>
      <w:lvlJc w:val="left"/>
      <w:pPr>
        <w:tabs>
          <w:tab w:val="num" w:pos="1021"/>
        </w:tabs>
        <w:ind w:left="1021" w:hanging="170"/>
      </w:pPr>
      <w:rPr>
        <w:rFonts w:ascii="Symbol" w:hAnsi="Symbol" w:hint="default"/>
        <w:color w:val="000000"/>
      </w:rPr>
    </w:lvl>
    <w:lvl w:ilvl="4">
      <w:start w:val="1"/>
      <w:numFmt w:val="bullet"/>
      <w:lvlText w:val=""/>
      <w:lvlJc w:val="left"/>
      <w:pPr>
        <w:tabs>
          <w:tab w:val="num" w:pos="1304"/>
        </w:tabs>
        <w:ind w:left="1304" w:hanging="170"/>
      </w:pPr>
      <w:rPr>
        <w:rFonts w:ascii="Symbol" w:hAnsi="Symbol" w:hint="default"/>
      </w:rPr>
    </w:lvl>
    <w:lvl w:ilvl="5">
      <w:start w:val="1"/>
      <w:numFmt w:val="bullet"/>
      <w:lvlText w:val=""/>
      <w:lvlJc w:val="left"/>
      <w:pPr>
        <w:tabs>
          <w:tab w:val="num" w:pos="1588"/>
        </w:tabs>
        <w:ind w:left="1588" w:hanging="170"/>
      </w:pPr>
      <w:rPr>
        <w:rFonts w:ascii="Symbol" w:hAnsi="Symbol" w:hint="default"/>
      </w:rPr>
    </w:lvl>
    <w:lvl w:ilvl="6">
      <w:start w:val="1"/>
      <w:numFmt w:val="bullet"/>
      <w:lvlText w:val=""/>
      <w:lvlJc w:val="left"/>
      <w:pPr>
        <w:tabs>
          <w:tab w:val="num" w:pos="1871"/>
        </w:tabs>
        <w:ind w:left="1871" w:hanging="170"/>
      </w:pPr>
      <w:rPr>
        <w:rFonts w:ascii="Symbol" w:hAnsi="Symbol" w:hint="default"/>
      </w:rPr>
    </w:lvl>
    <w:lvl w:ilvl="7">
      <w:start w:val="1"/>
      <w:numFmt w:val="bullet"/>
      <w:lvlText w:val=""/>
      <w:lvlJc w:val="left"/>
      <w:pPr>
        <w:tabs>
          <w:tab w:val="num" w:pos="2155"/>
        </w:tabs>
        <w:ind w:left="2155" w:hanging="170"/>
      </w:pPr>
      <w:rPr>
        <w:rFonts w:ascii="Symbol" w:hAnsi="Symbol" w:hint="default"/>
      </w:rPr>
    </w:lvl>
    <w:lvl w:ilvl="8">
      <w:start w:val="1"/>
      <w:numFmt w:val="bullet"/>
      <w:lvlText w:val=""/>
      <w:lvlJc w:val="left"/>
      <w:pPr>
        <w:tabs>
          <w:tab w:val="num" w:pos="7560"/>
        </w:tabs>
        <w:ind w:left="7560" w:hanging="360"/>
      </w:pPr>
      <w:rPr>
        <w:rFonts w:ascii="Symbol" w:hAnsi="Symbol" w:hint="default"/>
      </w:rPr>
    </w:lvl>
  </w:abstractNum>
  <w:num w:numId="1">
    <w:abstractNumId w:val="3"/>
  </w:num>
  <w:num w:numId="2">
    <w:abstractNumId w:val="0"/>
  </w:num>
  <w:num w:numId="3">
    <w:abstractNumId w:val="2"/>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activeWritingStyle w:appName="MSWord" w:lang="it-IT" w:vendorID="64" w:dllVersion="6" w:nlCheck="1" w:checkStyle="0"/>
  <w:activeWritingStyle w:appName="MSWord" w:lang="de-AT" w:vendorID="64" w:dllVersion="6" w:nlCheck="1" w:checkStyle="1"/>
  <w:activeWritingStyle w:appName="MSWord" w:lang="de-DE" w:vendorID="64" w:dllVersion="6" w:nlCheck="1" w:checkStyle="1"/>
  <w:activeWritingStyle w:appName="MSWord" w:lang="en-US" w:vendorID="64" w:dllVersion="6" w:nlCheck="1" w:checkStyle="1"/>
  <w:activeWritingStyle w:appName="MSWord" w:lang="de-DE" w:vendorID="64" w:dllVersion="4096" w:nlCheck="1" w:checkStyle="0"/>
  <w:activeWritingStyle w:appName="MSWord" w:lang="de-AT" w:vendorID="64" w:dllVersion="4096" w:nlCheck="1" w:checkStyle="0"/>
  <w:activeWritingStyle w:appName="MSWord" w:lang="it-IT" w:vendorID="64" w:dllVersion="4096" w:nlCheck="1" w:checkStyle="0"/>
  <w:activeWritingStyle w:appName="MSWord" w:lang="en-US" w:vendorID="64" w:dllVersion="4096" w:nlCheck="1" w:checkStyle="0"/>
  <w:activeWritingStyle w:appName="MSWord" w:lang="fr-FR" w:vendorID="64" w:dllVersion="6" w:nlCheck="1" w:checkStyle="1"/>
  <w:activeWritingStyle w:appName="MSWord" w:lang="en-GB" w:vendorID="64" w:dllVersion="6" w:nlCheck="1" w:checkStyle="1"/>
  <w:activeWritingStyle w:appName="MSWord" w:lang="de-DE" w:vendorID="64" w:dllVersion="0" w:nlCheck="1" w:checkStyle="0"/>
  <w:activeWritingStyle w:appName="MSWord" w:lang="pt-BR" w:vendorID="64" w:dllVersion="0" w:nlCheck="1" w:checkStyle="0"/>
  <w:activeWritingStyle w:appName="MSWord" w:lang="de-AT" w:vendorID="64" w:dllVersion="0" w:nlCheck="1" w:checkStyle="0"/>
  <w:activeWritingStyle w:appName="MSWord" w:lang="en-GB" w:vendorID="64" w:dllVersion="4096" w:nlCheck="1" w:checkStyle="0"/>
  <w:activeWritingStyle w:appName="MSWord" w:lang="fr-FR" w:vendorID="64" w:dllVersion="4096" w:nlCheck="1" w:checkStyle="0"/>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enforcement="0"/>
  <w:defaultTabStop w:val="720"/>
  <w:hyphenationZone w:val="425"/>
  <w:characterSpacingControl w:val="doNotCompress"/>
  <w:hdrShapeDefaults>
    <o:shapedefaults v:ext="edit" spidmax="20481"/>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054E2"/>
    <w:rsid w:val="00001555"/>
    <w:rsid w:val="000059C2"/>
    <w:rsid w:val="00013DD5"/>
    <w:rsid w:val="00015E66"/>
    <w:rsid w:val="0001648C"/>
    <w:rsid w:val="00023B5C"/>
    <w:rsid w:val="00024025"/>
    <w:rsid w:val="00026575"/>
    <w:rsid w:val="0002791D"/>
    <w:rsid w:val="00030F74"/>
    <w:rsid w:val="00035992"/>
    <w:rsid w:val="0004044A"/>
    <w:rsid w:val="00040C3B"/>
    <w:rsid w:val="00054E14"/>
    <w:rsid w:val="00070925"/>
    <w:rsid w:val="00071283"/>
    <w:rsid w:val="000777DE"/>
    <w:rsid w:val="00081016"/>
    <w:rsid w:val="000838A9"/>
    <w:rsid w:val="00085C89"/>
    <w:rsid w:val="00086080"/>
    <w:rsid w:val="00086208"/>
    <w:rsid w:val="00087DA0"/>
    <w:rsid w:val="0009057D"/>
    <w:rsid w:val="00090759"/>
    <w:rsid w:val="00094CED"/>
    <w:rsid w:val="00094F48"/>
    <w:rsid w:val="000964D6"/>
    <w:rsid w:val="00096552"/>
    <w:rsid w:val="000A1D28"/>
    <w:rsid w:val="000A708E"/>
    <w:rsid w:val="000C13FB"/>
    <w:rsid w:val="000C7498"/>
    <w:rsid w:val="000D3094"/>
    <w:rsid w:val="000D316F"/>
    <w:rsid w:val="000D4238"/>
    <w:rsid w:val="000D6886"/>
    <w:rsid w:val="000E459D"/>
    <w:rsid w:val="000F1908"/>
    <w:rsid w:val="000F1B24"/>
    <w:rsid w:val="000F3585"/>
    <w:rsid w:val="000F5430"/>
    <w:rsid w:val="000F6B85"/>
    <w:rsid w:val="000F7051"/>
    <w:rsid w:val="00104498"/>
    <w:rsid w:val="00107262"/>
    <w:rsid w:val="00111FB8"/>
    <w:rsid w:val="001147ED"/>
    <w:rsid w:val="001148AA"/>
    <w:rsid w:val="00114FA9"/>
    <w:rsid w:val="00124C08"/>
    <w:rsid w:val="0013069A"/>
    <w:rsid w:val="001310AB"/>
    <w:rsid w:val="00131EA2"/>
    <w:rsid w:val="001343DB"/>
    <w:rsid w:val="001418FA"/>
    <w:rsid w:val="00142BA2"/>
    <w:rsid w:val="001435E3"/>
    <w:rsid w:val="001530A1"/>
    <w:rsid w:val="00153C92"/>
    <w:rsid w:val="00155F5A"/>
    <w:rsid w:val="00156594"/>
    <w:rsid w:val="001617FB"/>
    <w:rsid w:val="00163064"/>
    <w:rsid w:val="0016739A"/>
    <w:rsid w:val="00173F4C"/>
    <w:rsid w:val="00186DB3"/>
    <w:rsid w:val="001876C7"/>
    <w:rsid w:val="001A000F"/>
    <w:rsid w:val="001B07BA"/>
    <w:rsid w:val="001B31BA"/>
    <w:rsid w:val="001C0A99"/>
    <w:rsid w:val="001C1C9C"/>
    <w:rsid w:val="001C5BCA"/>
    <w:rsid w:val="001C69BE"/>
    <w:rsid w:val="001C796E"/>
    <w:rsid w:val="001D3408"/>
    <w:rsid w:val="001D7DFC"/>
    <w:rsid w:val="001F0A6A"/>
    <w:rsid w:val="001F0CC2"/>
    <w:rsid w:val="001F20B5"/>
    <w:rsid w:val="001F427C"/>
    <w:rsid w:val="0020310E"/>
    <w:rsid w:val="002102E7"/>
    <w:rsid w:val="00212F60"/>
    <w:rsid w:val="002219CE"/>
    <w:rsid w:val="00227F9C"/>
    <w:rsid w:val="00230C60"/>
    <w:rsid w:val="00232846"/>
    <w:rsid w:val="00241673"/>
    <w:rsid w:val="00241ED1"/>
    <w:rsid w:val="00244A05"/>
    <w:rsid w:val="002471BF"/>
    <w:rsid w:val="002509CB"/>
    <w:rsid w:val="00251D20"/>
    <w:rsid w:val="00251E73"/>
    <w:rsid w:val="00252702"/>
    <w:rsid w:val="00256BC9"/>
    <w:rsid w:val="00271AE5"/>
    <w:rsid w:val="00275090"/>
    <w:rsid w:val="00280735"/>
    <w:rsid w:val="002820F2"/>
    <w:rsid w:val="00283096"/>
    <w:rsid w:val="00285C8C"/>
    <w:rsid w:val="002937C4"/>
    <w:rsid w:val="00294D87"/>
    <w:rsid w:val="002A1C1A"/>
    <w:rsid w:val="002A21B3"/>
    <w:rsid w:val="002A2E7F"/>
    <w:rsid w:val="002A639C"/>
    <w:rsid w:val="002A7D11"/>
    <w:rsid w:val="002B2873"/>
    <w:rsid w:val="002C5176"/>
    <w:rsid w:val="002D42FD"/>
    <w:rsid w:val="002D685F"/>
    <w:rsid w:val="002E021F"/>
    <w:rsid w:val="002E18FC"/>
    <w:rsid w:val="002E6B82"/>
    <w:rsid w:val="002E7136"/>
    <w:rsid w:val="002E7461"/>
    <w:rsid w:val="002F35E2"/>
    <w:rsid w:val="002F7894"/>
    <w:rsid w:val="00306869"/>
    <w:rsid w:val="00307DAC"/>
    <w:rsid w:val="0031548A"/>
    <w:rsid w:val="00316BD6"/>
    <w:rsid w:val="00327E0E"/>
    <w:rsid w:val="00332262"/>
    <w:rsid w:val="00334AB3"/>
    <w:rsid w:val="00343A86"/>
    <w:rsid w:val="003446A8"/>
    <w:rsid w:val="003505E3"/>
    <w:rsid w:val="00353098"/>
    <w:rsid w:val="00355F53"/>
    <w:rsid w:val="00355F8C"/>
    <w:rsid w:val="003611C7"/>
    <w:rsid w:val="00362007"/>
    <w:rsid w:val="00364594"/>
    <w:rsid w:val="003723E9"/>
    <w:rsid w:val="00377B4F"/>
    <w:rsid w:val="00391733"/>
    <w:rsid w:val="00397D0F"/>
    <w:rsid w:val="003A5177"/>
    <w:rsid w:val="003A63D8"/>
    <w:rsid w:val="003A6EB3"/>
    <w:rsid w:val="003B7A33"/>
    <w:rsid w:val="003C36AC"/>
    <w:rsid w:val="003D0102"/>
    <w:rsid w:val="003D4771"/>
    <w:rsid w:val="003E277C"/>
    <w:rsid w:val="003E3D91"/>
    <w:rsid w:val="003E6E14"/>
    <w:rsid w:val="003E7A99"/>
    <w:rsid w:val="003F3A37"/>
    <w:rsid w:val="003F6E14"/>
    <w:rsid w:val="00401432"/>
    <w:rsid w:val="00401A33"/>
    <w:rsid w:val="004021B0"/>
    <w:rsid w:val="0040631C"/>
    <w:rsid w:val="0040782D"/>
    <w:rsid w:val="00411053"/>
    <w:rsid w:val="004111DE"/>
    <w:rsid w:val="004217B2"/>
    <w:rsid w:val="0043224D"/>
    <w:rsid w:val="00434D2C"/>
    <w:rsid w:val="00436FDB"/>
    <w:rsid w:val="00437A3C"/>
    <w:rsid w:val="00440FEC"/>
    <w:rsid w:val="00444419"/>
    <w:rsid w:val="00446719"/>
    <w:rsid w:val="0047111E"/>
    <w:rsid w:val="00471CB6"/>
    <w:rsid w:val="00474685"/>
    <w:rsid w:val="00474B5E"/>
    <w:rsid w:val="00475449"/>
    <w:rsid w:val="00475630"/>
    <w:rsid w:val="004779A6"/>
    <w:rsid w:val="00480286"/>
    <w:rsid w:val="004808E8"/>
    <w:rsid w:val="00493571"/>
    <w:rsid w:val="0049361F"/>
    <w:rsid w:val="004967C1"/>
    <w:rsid w:val="004A0FE3"/>
    <w:rsid w:val="004A1935"/>
    <w:rsid w:val="004A7114"/>
    <w:rsid w:val="004A7309"/>
    <w:rsid w:val="004B097D"/>
    <w:rsid w:val="004B5730"/>
    <w:rsid w:val="004C119D"/>
    <w:rsid w:val="004C3AFC"/>
    <w:rsid w:val="004C6F64"/>
    <w:rsid w:val="004D096B"/>
    <w:rsid w:val="004D0BF0"/>
    <w:rsid w:val="004D6BCE"/>
    <w:rsid w:val="004E4C70"/>
    <w:rsid w:val="004F2481"/>
    <w:rsid w:val="0050081C"/>
    <w:rsid w:val="0050275D"/>
    <w:rsid w:val="005031ED"/>
    <w:rsid w:val="0050529E"/>
    <w:rsid w:val="00505D71"/>
    <w:rsid w:val="00512ECD"/>
    <w:rsid w:val="00514EB5"/>
    <w:rsid w:val="0052184E"/>
    <w:rsid w:val="00523F83"/>
    <w:rsid w:val="00526889"/>
    <w:rsid w:val="00527352"/>
    <w:rsid w:val="00530445"/>
    <w:rsid w:val="005358D2"/>
    <w:rsid w:val="0053622F"/>
    <w:rsid w:val="0054006D"/>
    <w:rsid w:val="005436F3"/>
    <w:rsid w:val="00543F1A"/>
    <w:rsid w:val="00546D7A"/>
    <w:rsid w:val="00561C79"/>
    <w:rsid w:val="00572790"/>
    <w:rsid w:val="00573CE9"/>
    <w:rsid w:val="00580D7F"/>
    <w:rsid w:val="00581D30"/>
    <w:rsid w:val="00582A0C"/>
    <w:rsid w:val="00584F0C"/>
    <w:rsid w:val="00585291"/>
    <w:rsid w:val="00586FBE"/>
    <w:rsid w:val="00591296"/>
    <w:rsid w:val="00596EE9"/>
    <w:rsid w:val="00597AD5"/>
    <w:rsid w:val="005B1EA0"/>
    <w:rsid w:val="005B2730"/>
    <w:rsid w:val="005B4657"/>
    <w:rsid w:val="005B6C47"/>
    <w:rsid w:val="005B7715"/>
    <w:rsid w:val="005C1F23"/>
    <w:rsid w:val="005C2630"/>
    <w:rsid w:val="005D4461"/>
    <w:rsid w:val="005D4E30"/>
    <w:rsid w:val="005D527F"/>
    <w:rsid w:val="005D71F9"/>
    <w:rsid w:val="005D763E"/>
    <w:rsid w:val="005E3370"/>
    <w:rsid w:val="005F06F0"/>
    <w:rsid w:val="005F3A52"/>
    <w:rsid w:val="005F4B4F"/>
    <w:rsid w:val="005F50A4"/>
    <w:rsid w:val="00602052"/>
    <w:rsid w:val="006021F3"/>
    <w:rsid w:val="006028B0"/>
    <w:rsid w:val="006055D5"/>
    <w:rsid w:val="00605FA6"/>
    <w:rsid w:val="00613F12"/>
    <w:rsid w:val="00614684"/>
    <w:rsid w:val="00616271"/>
    <w:rsid w:val="006179C0"/>
    <w:rsid w:val="006202DC"/>
    <w:rsid w:val="00621EF2"/>
    <w:rsid w:val="006321C6"/>
    <w:rsid w:val="00633FFB"/>
    <w:rsid w:val="00634414"/>
    <w:rsid w:val="00634499"/>
    <w:rsid w:val="0063630C"/>
    <w:rsid w:val="006449F8"/>
    <w:rsid w:val="00645064"/>
    <w:rsid w:val="006551B5"/>
    <w:rsid w:val="0065789F"/>
    <w:rsid w:val="00660DFE"/>
    <w:rsid w:val="00661125"/>
    <w:rsid w:val="00661C95"/>
    <w:rsid w:val="00667BE7"/>
    <w:rsid w:val="0067612E"/>
    <w:rsid w:val="0067652B"/>
    <w:rsid w:val="00682A69"/>
    <w:rsid w:val="00683548"/>
    <w:rsid w:val="006856C7"/>
    <w:rsid w:val="0068704F"/>
    <w:rsid w:val="006920C3"/>
    <w:rsid w:val="00693D85"/>
    <w:rsid w:val="006953A9"/>
    <w:rsid w:val="006A0BBF"/>
    <w:rsid w:val="006A0C98"/>
    <w:rsid w:val="006A148D"/>
    <w:rsid w:val="006A64A3"/>
    <w:rsid w:val="006B154F"/>
    <w:rsid w:val="006B1A76"/>
    <w:rsid w:val="006B3F21"/>
    <w:rsid w:val="006B4539"/>
    <w:rsid w:val="006B60AB"/>
    <w:rsid w:val="006B7917"/>
    <w:rsid w:val="006C28A6"/>
    <w:rsid w:val="006C310D"/>
    <w:rsid w:val="006C3FD4"/>
    <w:rsid w:val="006C44BF"/>
    <w:rsid w:val="006C5D8F"/>
    <w:rsid w:val="006D26C9"/>
    <w:rsid w:val="006D55C0"/>
    <w:rsid w:val="006D70C3"/>
    <w:rsid w:val="006E1B6F"/>
    <w:rsid w:val="006E42AD"/>
    <w:rsid w:val="006E4E66"/>
    <w:rsid w:val="006E6790"/>
    <w:rsid w:val="006E79C1"/>
    <w:rsid w:val="006F478A"/>
    <w:rsid w:val="006F7A43"/>
    <w:rsid w:val="0070323C"/>
    <w:rsid w:val="00703459"/>
    <w:rsid w:val="007054E2"/>
    <w:rsid w:val="007070DC"/>
    <w:rsid w:val="00710332"/>
    <w:rsid w:val="0071704A"/>
    <w:rsid w:val="00724449"/>
    <w:rsid w:val="007265F5"/>
    <w:rsid w:val="007351E3"/>
    <w:rsid w:val="0073594D"/>
    <w:rsid w:val="00743A3F"/>
    <w:rsid w:val="0075110B"/>
    <w:rsid w:val="00752D0D"/>
    <w:rsid w:val="00753B1F"/>
    <w:rsid w:val="0075596F"/>
    <w:rsid w:val="00765AF4"/>
    <w:rsid w:val="00781113"/>
    <w:rsid w:val="00784186"/>
    <w:rsid w:val="0078545D"/>
    <w:rsid w:val="007857B6"/>
    <w:rsid w:val="007868C7"/>
    <w:rsid w:val="00786A2E"/>
    <w:rsid w:val="00790419"/>
    <w:rsid w:val="00792CFA"/>
    <w:rsid w:val="007953A4"/>
    <w:rsid w:val="007A2D67"/>
    <w:rsid w:val="007A4863"/>
    <w:rsid w:val="007A5CEE"/>
    <w:rsid w:val="007B1E0D"/>
    <w:rsid w:val="007B2CA0"/>
    <w:rsid w:val="007B4D71"/>
    <w:rsid w:val="007B6C48"/>
    <w:rsid w:val="007C0888"/>
    <w:rsid w:val="007C1AF1"/>
    <w:rsid w:val="007C3424"/>
    <w:rsid w:val="007D19E2"/>
    <w:rsid w:val="007D2611"/>
    <w:rsid w:val="007D3993"/>
    <w:rsid w:val="007D6DD6"/>
    <w:rsid w:val="007D77A3"/>
    <w:rsid w:val="007E1985"/>
    <w:rsid w:val="007E1C61"/>
    <w:rsid w:val="007E58AC"/>
    <w:rsid w:val="007E762E"/>
    <w:rsid w:val="007E79CE"/>
    <w:rsid w:val="007F2D84"/>
    <w:rsid w:val="007F4338"/>
    <w:rsid w:val="007F4F46"/>
    <w:rsid w:val="00810B30"/>
    <w:rsid w:val="00814D6D"/>
    <w:rsid w:val="008229D5"/>
    <w:rsid w:val="00823209"/>
    <w:rsid w:val="00831368"/>
    <w:rsid w:val="00847093"/>
    <w:rsid w:val="00851C40"/>
    <w:rsid w:val="008527B9"/>
    <w:rsid w:val="008548DC"/>
    <w:rsid w:val="0085519E"/>
    <w:rsid w:val="00855311"/>
    <w:rsid w:val="0085700F"/>
    <w:rsid w:val="00857BEC"/>
    <w:rsid w:val="00864455"/>
    <w:rsid w:val="00864876"/>
    <w:rsid w:val="00866314"/>
    <w:rsid w:val="00867A57"/>
    <w:rsid w:val="00867D31"/>
    <w:rsid w:val="0087082E"/>
    <w:rsid w:val="0087310D"/>
    <w:rsid w:val="008758D5"/>
    <w:rsid w:val="0088714F"/>
    <w:rsid w:val="00887552"/>
    <w:rsid w:val="0089154A"/>
    <w:rsid w:val="008967EF"/>
    <w:rsid w:val="00896E4F"/>
    <w:rsid w:val="008A2AB3"/>
    <w:rsid w:val="008A31FD"/>
    <w:rsid w:val="008B2945"/>
    <w:rsid w:val="008B523F"/>
    <w:rsid w:val="008B597B"/>
    <w:rsid w:val="008B7954"/>
    <w:rsid w:val="008C15B9"/>
    <w:rsid w:val="008C56E6"/>
    <w:rsid w:val="008D038D"/>
    <w:rsid w:val="008D4A91"/>
    <w:rsid w:val="008D5701"/>
    <w:rsid w:val="008D6CF2"/>
    <w:rsid w:val="008D72A4"/>
    <w:rsid w:val="008E04ED"/>
    <w:rsid w:val="008E2E3F"/>
    <w:rsid w:val="008E3435"/>
    <w:rsid w:val="008E6B74"/>
    <w:rsid w:val="008E6CC7"/>
    <w:rsid w:val="008E7EBC"/>
    <w:rsid w:val="008E7F7E"/>
    <w:rsid w:val="008F45B7"/>
    <w:rsid w:val="008F4F74"/>
    <w:rsid w:val="008F76AC"/>
    <w:rsid w:val="00901EC5"/>
    <w:rsid w:val="0090692F"/>
    <w:rsid w:val="009123C3"/>
    <w:rsid w:val="009140E1"/>
    <w:rsid w:val="00914F5E"/>
    <w:rsid w:val="0091698B"/>
    <w:rsid w:val="00916B59"/>
    <w:rsid w:val="009206BE"/>
    <w:rsid w:val="00920C8A"/>
    <w:rsid w:val="00921A4F"/>
    <w:rsid w:val="0092535C"/>
    <w:rsid w:val="00925AC5"/>
    <w:rsid w:val="009264FE"/>
    <w:rsid w:val="00930208"/>
    <w:rsid w:val="0093389E"/>
    <w:rsid w:val="00937330"/>
    <w:rsid w:val="0094124B"/>
    <w:rsid w:val="0094212E"/>
    <w:rsid w:val="00944F89"/>
    <w:rsid w:val="009472FA"/>
    <w:rsid w:val="0094770B"/>
    <w:rsid w:val="00953EF9"/>
    <w:rsid w:val="00954976"/>
    <w:rsid w:val="00954F03"/>
    <w:rsid w:val="00956D40"/>
    <w:rsid w:val="00957486"/>
    <w:rsid w:val="00961EE8"/>
    <w:rsid w:val="00977F64"/>
    <w:rsid w:val="00982602"/>
    <w:rsid w:val="0098454E"/>
    <w:rsid w:val="00987201"/>
    <w:rsid w:val="009A0F98"/>
    <w:rsid w:val="009A2721"/>
    <w:rsid w:val="009A385C"/>
    <w:rsid w:val="009A3D7F"/>
    <w:rsid w:val="009A659A"/>
    <w:rsid w:val="009B0C49"/>
    <w:rsid w:val="009B6017"/>
    <w:rsid w:val="009B7DB3"/>
    <w:rsid w:val="009C2A23"/>
    <w:rsid w:val="009C6595"/>
    <w:rsid w:val="009D1B20"/>
    <w:rsid w:val="009D1C43"/>
    <w:rsid w:val="009D3020"/>
    <w:rsid w:val="009D3B05"/>
    <w:rsid w:val="009D546A"/>
    <w:rsid w:val="009E20E5"/>
    <w:rsid w:val="009E7629"/>
    <w:rsid w:val="009F052C"/>
    <w:rsid w:val="009F588B"/>
    <w:rsid w:val="00A02819"/>
    <w:rsid w:val="00A033DC"/>
    <w:rsid w:val="00A10C62"/>
    <w:rsid w:val="00A12189"/>
    <w:rsid w:val="00A127AC"/>
    <w:rsid w:val="00A13E13"/>
    <w:rsid w:val="00A13E46"/>
    <w:rsid w:val="00A177A4"/>
    <w:rsid w:val="00A206DD"/>
    <w:rsid w:val="00A21C2F"/>
    <w:rsid w:val="00A30775"/>
    <w:rsid w:val="00A31B22"/>
    <w:rsid w:val="00A35021"/>
    <w:rsid w:val="00A3596C"/>
    <w:rsid w:val="00A418C3"/>
    <w:rsid w:val="00A421B3"/>
    <w:rsid w:val="00A43F0E"/>
    <w:rsid w:val="00A45AFF"/>
    <w:rsid w:val="00A470BC"/>
    <w:rsid w:val="00A477F8"/>
    <w:rsid w:val="00A52229"/>
    <w:rsid w:val="00A52F6D"/>
    <w:rsid w:val="00A56459"/>
    <w:rsid w:val="00A57065"/>
    <w:rsid w:val="00A6074A"/>
    <w:rsid w:val="00A63BCE"/>
    <w:rsid w:val="00A64948"/>
    <w:rsid w:val="00A65340"/>
    <w:rsid w:val="00A665F1"/>
    <w:rsid w:val="00A72F91"/>
    <w:rsid w:val="00A73AE6"/>
    <w:rsid w:val="00A75DB8"/>
    <w:rsid w:val="00A81D73"/>
    <w:rsid w:val="00A915A8"/>
    <w:rsid w:val="00A917CC"/>
    <w:rsid w:val="00A93EBF"/>
    <w:rsid w:val="00A94A40"/>
    <w:rsid w:val="00A97D31"/>
    <w:rsid w:val="00AA062B"/>
    <w:rsid w:val="00AA5B76"/>
    <w:rsid w:val="00AA7D2B"/>
    <w:rsid w:val="00AB0765"/>
    <w:rsid w:val="00AC0841"/>
    <w:rsid w:val="00AC0ED3"/>
    <w:rsid w:val="00AC2295"/>
    <w:rsid w:val="00AC58BC"/>
    <w:rsid w:val="00AC692C"/>
    <w:rsid w:val="00AD522E"/>
    <w:rsid w:val="00AE2683"/>
    <w:rsid w:val="00AE3217"/>
    <w:rsid w:val="00AE3B8B"/>
    <w:rsid w:val="00AE4FDE"/>
    <w:rsid w:val="00AE7D2A"/>
    <w:rsid w:val="00AF0660"/>
    <w:rsid w:val="00AF1207"/>
    <w:rsid w:val="00B012A7"/>
    <w:rsid w:val="00B022DD"/>
    <w:rsid w:val="00B0236C"/>
    <w:rsid w:val="00B049E9"/>
    <w:rsid w:val="00B05401"/>
    <w:rsid w:val="00B057A5"/>
    <w:rsid w:val="00B061B5"/>
    <w:rsid w:val="00B06312"/>
    <w:rsid w:val="00B06B29"/>
    <w:rsid w:val="00B10889"/>
    <w:rsid w:val="00B10F3A"/>
    <w:rsid w:val="00B1359E"/>
    <w:rsid w:val="00B15B5E"/>
    <w:rsid w:val="00B23826"/>
    <w:rsid w:val="00B24ED1"/>
    <w:rsid w:val="00B33D1F"/>
    <w:rsid w:val="00B35687"/>
    <w:rsid w:val="00B37A98"/>
    <w:rsid w:val="00B5396C"/>
    <w:rsid w:val="00B5795E"/>
    <w:rsid w:val="00B63F95"/>
    <w:rsid w:val="00B65FDD"/>
    <w:rsid w:val="00B67CCD"/>
    <w:rsid w:val="00B74177"/>
    <w:rsid w:val="00B75595"/>
    <w:rsid w:val="00B775D3"/>
    <w:rsid w:val="00B8748D"/>
    <w:rsid w:val="00B903D3"/>
    <w:rsid w:val="00B95BF4"/>
    <w:rsid w:val="00B96256"/>
    <w:rsid w:val="00BA5FCE"/>
    <w:rsid w:val="00BA66C1"/>
    <w:rsid w:val="00BA67A4"/>
    <w:rsid w:val="00BB0CEC"/>
    <w:rsid w:val="00BB20D2"/>
    <w:rsid w:val="00BB4BD4"/>
    <w:rsid w:val="00BB4E54"/>
    <w:rsid w:val="00BB78D3"/>
    <w:rsid w:val="00BC0C1A"/>
    <w:rsid w:val="00BC1981"/>
    <w:rsid w:val="00BC3DE2"/>
    <w:rsid w:val="00BC5873"/>
    <w:rsid w:val="00BD198A"/>
    <w:rsid w:val="00BD373F"/>
    <w:rsid w:val="00BD76F3"/>
    <w:rsid w:val="00BE0271"/>
    <w:rsid w:val="00BE4542"/>
    <w:rsid w:val="00BF54BA"/>
    <w:rsid w:val="00C0305A"/>
    <w:rsid w:val="00C06AAE"/>
    <w:rsid w:val="00C07C37"/>
    <w:rsid w:val="00C1145E"/>
    <w:rsid w:val="00C13437"/>
    <w:rsid w:val="00C134A0"/>
    <w:rsid w:val="00C177F8"/>
    <w:rsid w:val="00C209A3"/>
    <w:rsid w:val="00C212E7"/>
    <w:rsid w:val="00C21E81"/>
    <w:rsid w:val="00C22A3C"/>
    <w:rsid w:val="00C24BFB"/>
    <w:rsid w:val="00C24EAB"/>
    <w:rsid w:val="00C2537D"/>
    <w:rsid w:val="00C349E3"/>
    <w:rsid w:val="00C3770B"/>
    <w:rsid w:val="00C407C2"/>
    <w:rsid w:val="00C419E7"/>
    <w:rsid w:val="00C45A1C"/>
    <w:rsid w:val="00C532CE"/>
    <w:rsid w:val="00C53909"/>
    <w:rsid w:val="00C53BD1"/>
    <w:rsid w:val="00C55993"/>
    <w:rsid w:val="00C57436"/>
    <w:rsid w:val="00C637B5"/>
    <w:rsid w:val="00C63C38"/>
    <w:rsid w:val="00C6461A"/>
    <w:rsid w:val="00C6508F"/>
    <w:rsid w:val="00C65E61"/>
    <w:rsid w:val="00C81A69"/>
    <w:rsid w:val="00C8306E"/>
    <w:rsid w:val="00C85552"/>
    <w:rsid w:val="00C90D12"/>
    <w:rsid w:val="00C92968"/>
    <w:rsid w:val="00C960EB"/>
    <w:rsid w:val="00C9757D"/>
    <w:rsid w:val="00CA3FA6"/>
    <w:rsid w:val="00CA7A2E"/>
    <w:rsid w:val="00CC367E"/>
    <w:rsid w:val="00CC3B16"/>
    <w:rsid w:val="00CC7571"/>
    <w:rsid w:val="00CD2538"/>
    <w:rsid w:val="00CD4666"/>
    <w:rsid w:val="00CD4EA0"/>
    <w:rsid w:val="00CD5D53"/>
    <w:rsid w:val="00CD6B45"/>
    <w:rsid w:val="00CE0304"/>
    <w:rsid w:val="00CE0398"/>
    <w:rsid w:val="00CE09B7"/>
    <w:rsid w:val="00CE1CA4"/>
    <w:rsid w:val="00CF3801"/>
    <w:rsid w:val="00CF4DDA"/>
    <w:rsid w:val="00CF58F7"/>
    <w:rsid w:val="00D005FA"/>
    <w:rsid w:val="00D016F6"/>
    <w:rsid w:val="00D02E19"/>
    <w:rsid w:val="00D04925"/>
    <w:rsid w:val="00D102B6"/>
    <w:rsid w:val="00D10347"/>
    <w:rsid w:val="00D10D39"/>
    <w:rsid w:val="00D11224"/>
    <w:rsid w:val="00D15FC3"/>
    <w:rsid w:val="00D17187"/>
    <w:rsid w:val="00D24014"/>
    <w:rsid w:val="00D244AC"/>
    <w:rsid w:val="00D32961"/>
    <w:rsid w:val="00D37056"/>
    <w:rsid w:val="00D377A0"/>
    <w:rsid w:val="00D40700"/>
    <w:rsid w:val="00D44972"/>
    <w:rsid w:val="00D46504"/>
    <w:rsid w:val="00D471E5"/>
    <w:rsid w:val="00D541DB"/>
    <w:rsid w:val="00D55915"/>
    <w:rsid w:val="00D60FF1"/>
    <w:rsid w:val="00D6121D"/>
    <w:rsid w:val="00D66911"/>
    <w:rsid w:val="00D67A69"/>
    <w:rsid w:val="00D71774"/>
    <w:rsid w:val="00D72B0E"/>
    <w:rsid w:val="00D7302F"/>
    <w:rsid w:val="00D73F90"/>
    <w:rsid w:val="00D8281E"/>
    <w:rsid w:val="00D82D37"/>
    <w:rsid w:val="00D8729C"/>
    <w:rsid w:val="00D87971"/>
    <w:rsid w:val="00D9700C"/>
    <w:rsid w:val="00DA448F"/>
    <w:rsid w:val="00DA47C2"/>
    <w:rsid w:val="00DA654E"/>
    <w:rsid w:val="00DB70A4"/>
    <w:rsid w:val="00DB7613"/>
    <w:rsid w:val="00DC3457"/>
    <w:rsid w:val="00DC4AE7"/>
    <w:rsid w:val="00DC72A3"/>
    <w:rsid w:val="00DD1940"/>
    <w:rsid w:val="00DD3488"/>
    <w:rsid w:val="00DE0B25"/>
    <w:rsid w:val="00DE116D"/>
    <w:rsid w:val="00DE2C6B"/>
    <w:rsid w:val="00DF12B6"/>
    <w:rsid w:val="00DF280B"/>
    <w:rsid w:val="00DF5B43"/>
    <w:rsid w:val="00DF5CF7"/>
    <w:rsid w:val="00E01A2F"/>
    <w:rsid w:val="00E02EEA"/>
    <w:rsid w:val="00E03620"/>
    <w:rsid w:val="00E04F19"/>
    <w:rsid w:val="00E06BD4"/>
    <w:rsid w:val="00E118C7"/>
    <w:rsid w:val="00E2320E"/>
    <w:rsid w:val="00E24368"/>
    <w:rsid w:val="00E2736B"/>
    <w:rsid w:val="00E27CFF"/>
    <w:rsid w:val="00E354C0"/>
    <w:rsid w:val="00E35A6B"/>
    <w:rsid w:val="00E444C2"/>
    <w:rsid w:val="00E44BEA"/>
    <w:rsid w:val="00E450EA"/>
    <w:rsid w:val="00E46C03"/>
    <w:rsid w:val="00E5311A"/>
    <w:rsid w:val="00E533E1"/>
    <w:rsid w:val="00E552D7"/>
    <w:rsid w:val="00E557E1"/>
    <w:rsid w:val="00E56B02"/>
    <w:rsid w:val="00E60C28"/>
    <w:rsid w:val="00E61BB3"/>
    <w:rsid w:val="00E62F25"/>
    <w:rsid w:val="00E632C0"/>
    <w:rsid w:val="00E65D3D"/>
    <w:rsid w:val="00E67AA0"/>
    <w:rsid w:val="00E718BB"/>
    <w:rsid w:val="00E72ABB"/>
    <w:rsid w:val="00E80A2F"/>
    <w:rsid w:val="00E80BB2"/>
    <w:rsid w:val="00E819CC"/>
    <w:rsid w:val="00E83BBF"/>
    <w:rsid w:val="00E84BE1"/>
    <w:rsid w:val="00E950F5"/>
    <w:rsid w:val="00EA02AD"/>
    <w:rsid w:val="00EA0F9B"/>
    <w:rsid w:val="00EA320D"/>
    <w:rsid w:val="00EA527E"/>
    <w:rsid w:val="00EA6A5C"/>
    <w:rsid w:val="00EA77B3"/>
    <w:rsid w:val="00EB1024"/>
    <w:rsid w:val="00EB68AA"/>
    <w:rsid w:val="00EC0EC2"/>
    <w:rsid w:val="00EC3896"/>
    <w:rsid w:val="00EC5C9B"/>
    <w:rsid w:val="00EC69CF"/>
    <w:rsid w:val="00ED0BF7"/>
    <w:rsid w:val="00ED1039"/>
    <w:rsid w:val="00ED2C19"/>
    <w:rsid w:val="00ED4FC0"/>
    <w:rsid w:val="00EE2B00"/>
    <w:rsid w:val="00EE2FFE"/>
    <w:rsid w:val="00EE4D87"/>
    <w:rsid w:val="00EE5573"/>
    <w:rsid w:val="00EE6653"/>
    <w:rsid w:val="00EE6AE4"/>
    <w:rsid w:val="00EF08B6"/>
    <w:rsid w:val="00EF2EC5"/>
    <w:rsid w:val="00EF5245"/>
    <w:rsid w:val="00EF67DB"/>
    <w:rsid w:val="00EF6B4E"/>
    <w:rsid w:val="00EF7D7C"/>
    <w:rsid w:val="00EF7DAD"/>
    <w:rsid w:val="00F01BCB"/>
    <w:rsid w:val="00F04705"/>
    <w:rsid w:val="00F04F5B"/>
    <w:rsid w:val="00F05977"/>
    <w:rsid w:val="00F10C37"/>
    <w:rsid w:val="00F13FB4"/>
    <w:rsid w:val="00F202C1"/>
    <w:rsid w:val="00F22951"/>
    <w:rsid w:val="00F26FBE"/>
    <w:rsid w:val="00F3597F"/>
    <w:rsid w:val="00F360FB"/>
    <w:rsid w:val="00F36386"/>
    <w:rsid w:val="00F40365"/>
    <w:rsid w:val="00F42A07"/>
    <w:rsid w:val="00F5063F"/>
    <w:rsid w:val="00F54630"/>
    <w:rsid w:val="00F56C05"/>
    <w:rsid w:val="00F60E2C"/>
    <w:rsid w:val="00F64C4B"/>
    <w:rsid w:val="00F67458"/>
    <w:rsid w:val="00F70699"/>
    <w:rsid w:val="00F7728B"/>
    <w:rsid w:val="00F81C11"/>
    <w:rsid w:val="00F859A7"/>
    <w:rsid w:val="00F908AE"/>
    <w:rsid w:val="00F91EE3"/>
    <w:rsid w:val="00FA15B6"/>
    <w:rsid w:val="00FA4D17"/>
    <w:rsid w:val="00FA7BF0"/>
    <w:rsid w:val="00FA7EFE"/>
    <w:rsid w:val="00FB4B50"/>
    <w:rsid w:val="00FB6670"/>
    <w:rsid w:val="00FB694F"/>
    <w:rsid w:val="00FB6B54"/>
    <w:rsid w:val="00FC21B6"/>
    <w:rsid w:val="00FC3020"/>
    <w:rsid w:val="00FC33B0"/>
    <w:rsid w:val="00FC5C29"/>
    <w:rsid w:val="00FD2683"/>
    <w:rsid w:val="00FD42C3"/>
    <w:rsid w:val="00FD5B1B"/>
    <w:rsid w:val="00FE4F13"/>
    <w:rsid w:val="00FF441E"/>
    <w:rsid w:val="00FF591F"/>
  </w:rsids>
  <m:mathPr>
    <m:mathFont m:val="Cambria Math"/>
    <m:brkBin m:val="before"/>
    <m:brkBinSub m:val="--"/>
    <m:smallFrac m:val="0"/>
    <m:dispDef/>
    <m:lMargin m:val="0"/>
    <m:rMargin m:val="0"/>
    <m:defJc m:val="centerGroup"/>
    <m:wrapIndent m:val="1440"/>
    <m:intLim m:val="subSup"/>
    <m:naryLim m:val="undOvr"/>
  </m:mathPr>
  <w:themeFontLang w:val="de-AT" w:eastAsia="zh-CN"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81"/>
    <o:shapelayout v:ext="edit">
      <o:idmap v:ext="edit" data="1"/>
    </o:shapelayout>
  </w:shapeDefaults>
  <w:decimalSymbol w:val=","/>
  <w:listSeparator w:val=";"/>
  <w14:docId w14:val="0E4720CB"/>
  <w15:chartTrackingRefBased/>
  <w15:docId w15:val="{05E8D320-EA52-4FC5-BFD2-CA825944C4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PMingLiU" w:hAnsi="Times New Roman" w:cs="Times New Roman"/>
        <w:lang w:val="en-GB" w:eastAsia="de-AT"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iPriority="99"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Standard">
    <w:name w:val="Normal"/>
    <w:qFormat/>
    <w:rsid w:val="005B7715"/>
    <w:rPr>
      <w:rFonts w:ascii="Arial" w:hAnsi="Arial"/>
      <w:szCs w:val="24"/>
      <w:lang w:eastAsia="zh-TW"/>
    </w:rPr>
  </w:style>
  <w:style w:type="paragraph" w:styleId="berschrift1">
    <w:name w:val="heading 1"/>
    <w:basedOn w:val="Standard"/>
    <w:next w:val="Standard"/>
    <w:link w:val="berschrift1Zchn"/>
    <w:qFormat/>
    <w:rsid w:val="006E4E66"/>
    <w:pPr>
      <w:keepNext/>
      <w:spacing w:before="240" w:after="60"/>
      <w:outlineLvl w:val="0"/>
    </w:pPr>
    <w:rPr>
      <w:rFonts w:cs="Arial"/>
      <w:b/>
      <w:bCs/>
      <w:caps/>
      <w:color w:val="FF0000"/>
      <w:kern w:val="32"/>
      <w:sz w:val="28"/>
      <w:szCs w:val="32"/>
    </w:rPr>
  </w:style>
  <w:style w:type="paragraph" w:styleId="berschrift2">
    <w:name w:val="heading 2"/>
    <w:basedOn w:val="Standard"/>
    <w:next w:val="Standard"/>
    <w:link w:val="berschrift2Zchn"/>
    <w:qFormat/>
    <w:rsid w:val="006E4E66"/>
    <w:pPr>
      <w:keepNext/>
      <w:spacing w:before="240" w:after="60"/>
      <w:outlineLvl w:val="1"/>
    </w:pPr>
    <w:rPr>
      <w:rFonts w:cs="Arial"/>
      <w:b/>
      <w:bCs/>
      <w:iCs/>
      <w:color w:val="000000"/>
      <w:sz w:val="24"/>
      <w:szCs w:val="28"/>
    </w:rPr>
  </w:style>
  <w:style w:type="paragraph" w:styleId="berschrift3">
    <w:name w:val="heading 3"/>
    <w:basedOn w:val="Standard"/>
    <w:next w:val="Standard"/>
    <w:qFormat/>
    <w:rsid w:val="006E4E66"/>
    <w:pPr>
      <w:keepNext/>
      <w:spacing w:before="240" w:after="60"/>
      <w:outlineLvl w:val="2"/>
    </w:pPr>
    <w:rPr>
      <w:rFonts w:cs="Arial"/>
      <w:b/>
      <w:bCs/>
      <w:szCs w:val="26"/>
    </w:rPr>
  </w:style>
  <w:style w:type="paragraph" w:styleId="berschrift4">
    <w:name w:val="heading 4"/>
    <w:basedOn w:val="Standard"/>
    <w:next w:val="Standard"/>
    <w:qFormat/>
    <w:rsid w:val="006E4E66"/>
    <w:pPr>
      <w:keepNext/>
      <w:spacing w:before="240" w:after="60"/>
      <w:outlineLvl w:val="3"/>
    </w:pPr>
    <w:rPr>
      <w:b/>
      <w:bCs/>
      <w:sz w:val="16"/>
      <w:szCs w:val="28"/>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Beschriftung">
    <w:name w:val="caption"/>
    <w:basedOn w:val="Standard"/>
    <w:next w:val="Standard"/>
    <w:qFormat/>
    <w:rsid w:val="006E4E66"/>
    <w:rPr>
      <w:b/>
      <w:bCs/>
      <w:szCs w:val="20"/>
    </w:rPr>
  </w:style>
  <w:style w:type="paragraph" w:styleId="Dokumentstruktur">
    <w:name w:val="Document Map"/>
    <w:basedOn w:val="Standard"/>
    <w:semiHidden/>
    <w:rsid w:val="006E4E66"/>
    <w:pPr>
      <w:shd w:val="clear" w:color="auto" w:fill="000080"/>
    </w:pPr>
    <w:rPr>
      <w:rFonts w:ascii="Tahoma" w:hAnsi="Tahoma" w:cs="Tahoma"/>
      <w:szCs w:val="20"/>
    </w:rPr>
  </w:style>
  <w:style w:type="numbering" w:customStyle="1" w:styleId="FormatvorlageAufgezhlt">
    <w:name w:val="Formatvorlage Aufgezählt"/>
    <w:basedOn w:val="KeineListe"/>
    <w:rsid w:val="006E4E66"/>
    <w:pPr>
      <w:numPr>
        <w:numId w:val="1"/>
      </w:numPr>
    </w:pPr>
  </w:style>
  <w:style w:type="paragraph" w:styleId="Fuzeile">
    <w:name w:val="footer"/>
    <w:basedOn w:val="Standard"/>
    <w:rsid w:val="006E4E66"/>
    <w:pPr>
      <w:tabs>
        <w:tab w:val="center" w:pos="4536"/>
        <w:tab w:val="right" w:pos="9072"/>
      </w:tabs>
    </w:pPr>
  </w:style>
  <w:style w:type="paragraph" w:styleId="Kopfzeile">
    <w:name w:val="header"/>
    <w:basedOn w:val="Standard"/>
    <w:rsid w:val="006E4E66"/>
    <w:pPr>
      <w:tabs>
        <w:tab w:val="center" w:pos="4536"/>
        <w:tab w:val="right" w:pos="9072"/>
      </w:tabs>
    </w:pPr>
  </w:style>
  <w:style w:type="paragraph" w:customStyle="1" w:styleId="LabelBeschriftung">
    <w:name w:val="Label / Beschriftung"/>
    <w:basedOn w:val="Beschriftung"/>
    <w:rsid w:val="006E4E66"/>
    <w:rPr>
      <w:b w:val="0"/>
      <w:sz w:val="16"/>
    </w:rPr>
  </w:style>
  <w:style w:type="character" w:styleId="Seitenzahl">
    <w:name w:val="page number"/>
    <w:basedOn w:val="Absatz-Standardschriftart"/>
    <w:rsid w:val="006E4E66"/>
  </w:style>
  <w:style w:type="paragraph" w:customStyle="1" w:styleId="StandardFett">
    <w:name w:val="Standard Fett"/>
    <w:basedOn w:val="Standard"/>
    <w:rsid w:val="006E4E66"/>
    <w:rPr>
      <w:b/>
    </w:rPr>
  </w:style>
  <w:style w:type="paragraph" w:customStyle="1" w:styleId="Tabellenkopfzeile">
    <w:name w:val="Tabellenkopfzeile"/>
    <w:basedOn w:val="Standard"/>
    <w:rsid w:val="006E4E66"/>
    <w:rPr>
      <w:b/>
      <w:sz w:val="16"/>
    </w:rPr>
  </w:style>
  <w:style w:type="character" w:customStyle="1" w:styleId="berschrift1Zchn">
    <w:name w:val="Überschrift 1 Zchn"/>
    <w:link w:val="berschrift1"/>
    <w:rsid w:val="006E4E66"/>
    <w:rPr>
      <w:rFonts w:ascii="Arial" w:eastAsia="PMingLiU" w:hAnsi="Arial" w:cs="Arial"/>
      <w:b/>
      <w:bCs/>
      <w:caps/>
      <w:color w:val="FF0000"/>
      <w:kern w:val="32"/>
      <w:sz w:val="28"/>
      <w:szCs w:val="32"/>
      <w:lang w:val="en-GB" w:eastAsia="zh-TW" w:bidi="ar-SA"/>
    </w:rPr>
  </w:style>
  <w:style w:type="character" w:customStyle="1" w:styleId="berschrift2Zchn">
    <w:name w:val="Überschrift 2 Zchn"/>
    <w:link w:val="berschrift2"/>
    <w:rsid w:val="00A421B3"/>
    <w:rPr>
      <w:rFonts w:ascii="Arial" w:eastAsia="PMingLiU" w:hAnsi="Arial" w:cs="Arial"/>
      <w:b/>
      <w:bCs/>
      <w:iCs/>
      <w:color w:val="000000"/>
      <w:sz w:val="24"/>
      <w:szCs w:val="28"/>
      <w:lang w:val="en-GB" w:eastAsia="zh-TW" w:bidi="ar-SA"/>
    </w:rPr>
  </w:style>
  <w:style w:type="character" w:styleId="Hyperlink">
    <w:name w:val="Hyperlink"/>
    <w:uiPriority w:val="99"/>
    <w:rsid w:val="007054E2"/>
    <w:rPr>
      <w:color w:val="0000FF"/>
      <w:u w:val="single"/>
    </w:rPr>
  </w:style>
  <w:style w:type="paragraph" w:styleId="Textkrper">
    <w:name w:val="Body Text"/>
    <w:basedOn w:val="Standard"/>
    <w:link w:val="TextkrperZchn"/>
    <w:unhideWhenUsed/>
    <w:rsid w:val="007054E2"/>
    <w:rPr>
      <w:rFonts w:ascii="Courier New" w:eastAsia="Times New Roman" w:hAnsi="Courier New"/>
      <w:sz w:val="24"/>
      <w:szCs w:val="20"/>
      <w:lang w:eastAsia="de-DE"/>
    </w:rPr>
  </w:style>
  <w:style w:type="character" w:customStyle="1" w:styleId="TextkrperZchn">
    <w:name w:val="Textkörper Zchn"/>
    <w:link w:val="Textkrper"/>
    <w:rsid w:val="007054E2"/>
    <w:rPr>
      <w:rFonts w:ascii="Courier New" w:eastAsia="Times New Roman" w:hAnsi="Courier New"/>
      <w:sz w:val="24"/>
      <w:lang w:val="en-GB" w:eastAsia="de-DE"/>
    </w:rPr>
  </w:style>
  <w:style w:type="paragraph" w:styleId="Textkrper2">
    <w:name w:val="Body Text 2"/>
    <w:basedOn w:val="Standard"/>
    <w:link w:val="Textkrper2Zchn"/>
    <w:rsid w:val="005B7715"/>
    <w:pPr>
      <w:spacing w:after="120" w:line="480" w:lineRule="auto"/>
    </w:pPr>
  </w:style>
  <w:style w:type="character" w:customStyle="1" w:styleId="Textkrper2Zchn">
    <w:name w:val="Textkörper 2 Zchn"/>
    <w:link w:val="Textkrper2"/>
    <w:rsid w:val="005B7715"/>
    <w:rPr>
      <w:rFonts w:ascii="Arial" w:hAnsi="Arial"/>
      <w:szCs w:val="24"/>
      <w:lang w:eastAsia="zh-TW"/>
    </w:rPr>
  </w:style>
  <w:style w:type="paragraph" w:styleId="NurText">
    <w:name w:val="Plain Text"/>
    <w:basedOn w:val="Standard"/>
    <w:link w:val="NurTextZchn"/>
    <w:uiPriority w:val="99"/>
    <w:rsid w:val="005B7715"/>
    <w:rPr>
      <w:rFonts w:ascii="Courier New" w:hAnsi="Courier New"/>
      <w:szCs w:val="20"/>
    </w:rPr>
  </w:style>
  <w:style w:type="character" w:customStyle="1" w:styleId="NurTextZchn">
    <w:name w:val="Nur Text Zchn"/>
    <w:link w:val="NurText"/>
    <w:uiPriority w:val="99"/>
    <w:rsid w:val="005B7715"/>
    <w:rPr>
      <w:rFonts w:ascii="Courier New" w:hAnsi="Courier New" w:cs="Courier New"/>
      <w:lang w:val="en-GB" w:eastAsia="zh-TW"/>
    </w:rPr>
  </w:style>
  <w:style w:type="character" w:styleId="Fett">
    <w:name w:val="Strong"/>
    <w:qFormat/>
    <w:rsid w:val="00FF591F"/>
    <w:rPr>
      <w:b/>
      <w:bCs/>
    </w:rPr>
  </w:style>
  <w:style w:type="paragraph" w:styleId="Sprechblasentext">
    <w:name w:val="Balloon Text"/>
    <w:basedOn w:val="Standard"/>
    <w:link w:val="SprechblasentextZchn"/>
    <w:rsid w:val="00FF591F"/>
    <w:rPr>
      <w:rFonts w:ascii="Tahoma" w:hAnsi="Tahoma"/>
      <w:sz w:val="16"/>
      <w:szCs w:val="16"/>
    </w:rPr>
  </w:style>
  <w:style w:type="character" w:customStyle="1" w:styleId="SprechblasentextZchn">
    <w:name w:val="Sprechblasentext Zchn"/>
    <w:link w:val="Sprechblasentext"/>
    <w:rsid w:val="00FF591F"/>
    <w:rPr>
      <w:rFonts w:ascii="Tahoma" w:hAnsi="Tahoma" w:cs="Tahoma"/>
      <w:sz w:val="16"/>
      <w:szCs w:val="16"/>
      <w:lang w:eastAsia="zh-TW"/>
    </w:rPr>
  </w:style>
  <w:style w:type="paragraph" w:styleId="Funotentext">
    <w:name w:val="footnote text"/>
    <w:basedOn w:val="Standard"/>
    <w:link w:val="FunotentextZchn"/>
    <w:rsid w:val="00BA67A4"/>
    <w:rPr>
      <w:szCs w:val="20"/>
    </w:rPr>
  </w:style>
  <w:style w:type="character" w:customStyle="1" w:styleId="FunotentextZchn">
    <w:name w:val="Fußnotentext Zchn"/>
    <w:link w:val="Funotentext"/>
    <w:rsid w:val="00BA67A4"/>
    <w:rPr>
      <w:rFonts w:ascii="Arial" w:hAnsi="Arial"/>
      <w:lang w:eastAsia="zh-TW"/>
    </w:rPr>
  </w:style>
  <w:style w:type="character" w:styleId="Funotenzeichen">
    <w:name w:val="footnote reference"/>
    <w:rsid w:val="00BA67A4"/>
    <w:rPr>
      <w:vertAlign w:val="superscript"/>
    </w:rPr>
  </w:style>
  <w:style w:type="character" w:styleId="BesuchterLink">
    <w:name w:val="FollowedHyperlink"/>
    <w:rsid w:val="00EE5573"/>
    <w:rPr>
      <w:color w:val="800080"/>
      <w:u w:val="single"/>
    </w:rPr>
  </w:style>
  <w:style w:type="character" w:styleId="Kommentarzeichen">
    <w:name w:val="annotation reference"/>
    <w:uiPriority w:val="99"/>
    <w:rsid w:val="007F4338"/>
    <w:rPr>
      <w:sz w:val="16"/>
      <w:szCs w:val="16"/>
    </w:rPr>
  </w:style>
  <w:style w:type="paragraph" w:styleId="Kommentartext">
    <w:name w:val="annotation text"/>
    <w:basedOn w:val="Standard"/>
    <w:link w:val="KommentartextZchn"/>
    <w:uiPriority w:val="99"/>
    <w:rsid w:val="007F4338"/>
    <w:rPr>
      <w:szCs w:val="20"/>
    </w:rPr>
  </w:style>
  <w:style w:type="character" w:customStyle="1" w:styleId="KommentartextZchn">
    <w:name w:val="Kommentartext Zchn"/>
    <w:link w:val="Kommentartext"/>
    <w:uiPriority w:val="99"/>
    <w:rsid w:val="007F4338"/>
    <w:rPr>
      <w:rFonts w:ascii="Arial" w:hAnsi="Arial"/>
      <w:lang w:eastAsia="zh-TW"/>
    </w:rPr>
  </w:style>
  <w:style w:type="paragraph" w:styleId="Kommentarthema">
    <w:name w:val="annotation subject"/>
    <w:basedOn w:val="Kommentartext"/>
    <w:next w:val="Kommentartext"/>
    <w:link w:val="KommentarthemaZchn"/>
    <w:rsid w:val="007F4338"/>
    <w:rPr>
      <w:b/>
      <w:bCs/>
    </w:rPr>
  </w:style>
  <w:style w:type="character" w:customStyle="1" w:styleId="KommentarthemaZchn">
    <w:name w:val="Kommentarthema Zchn"/>
    <w:link w:val="Kommentarthema"/>
    <w:rsid w:val="007F4338"/>
    <w:rPr>
      <w:rFonts w:ascii="Arial" w:hAnsi="Arial"/>
      <w:b/>
      <w:bCs/>
      <w:lang w:eastAsia="zh-TW"/>
    </w:rPr>
  </w:style>
  <w:style w:type="paragraph" w:styleId="Listenabsatz">
    <w:name w:val="List Paragraph"/>
    <w:basedOn w:val="Standard"/>
    <w:uiPriority w:val="34"/>
    <w:qFormat/>
    <w:rsid w:val="00EF7D7C"/>
    <w:pPr>
      <w:ind w:left="720"/>
      <w:contextualSpacing/>
    </w:pPr>
  </w:style>
  <w:style w:type="paragraph" w:styleId="Titel">
    <w:name w:val="Title"/>
    <w:basedOn w:val="Standard"/>
    <w:next w:val="Standard"/>
    <w:link w:val="TitelZchn"/>
    <w:uiPriority w:val="10"/>
    <w:qFormat/>
    <w:rsid w:val="00EA527E"/>
    <w:pPr>
      <w:pBdr>
        <w:bottom w:val="single" w:sz="8" w:space="4" w:color="4F81BD"/>
      </w:pBdr>
      <w:spacing w:after="300"/>
      <w:contextualSpacing/>
    </w:pPr>
    <w:rPr>
      <w:rFonts w:ascii="Cambria" w:eastAsia="Times New Roman" w:hAnsi="Cambria"/>
      <w:color w:val="17365D"/>
      <w:spacing w:val="5"/>
      <w:kern w:val="28"/>
      <w:sz w:val="52"/>
      <w:szCs w:val="52"/>
      <w:lang w:eastAsia="en-US"/>
    </w:rPr>
  </w:style>
  <w:style w:type="character" w:customStyle="1" w:styleId="TitelZchn">
    <w:name w:val="Titel Zchn"/>
    <w:link w:val="Titel"/>
    <w:uiPriority w:val="10"/>
    <w:rsid w:val="00EA527E"/>
    <w:rPr>
      <w:rFonts w:ascii="Cambria" w:eastAsia="Times New Roman" w:hAnsi="Cambria" w:cs="Times New Roman"/>
      <w:color w:val="17365D"/>
      <w:spacing w:val="5"/>
      <w:kern w:val="28"/>
      <w:sz w:val="52"/>
      <w:szCs w:val="52"/>
      <w:lang w:eastAsia="en-US"/>
    </w:rPr>
  </w:style>
  <w:style w:type="character" w:customStyle="1" w:styleId="vcardspan">
    <w:name w:val="vcard_span"/>
    <w:rsid w:val="00437A3C"/>
  </w:style>
  <w:style w:type="paragraph" w:styleId="berarbeitung">
    <w:name w:val="Revision"/>
    <w:hidden/>
    <w:uiPriority w:val="99"/>
    <w:semiHidden/>
    <w:rsid w:val="00512ECD"/>
    <w:rPr>
      <w:rFonts w:ascii="Arial" w:hAnsi="Arial"/>
      <w:szCs w:val="24"/>
      <w:lang w:eastAsia="zh-TW"/>
    </w:rPr>
  </w:style>
  <w:style w:type="paragraph" w:styleId="Textkrper-Zeileneinzug">
    <w:name w:val="Body Text Indent"/>
    <w:basedOn w:val="Standard"/>
    <w:link w:val="Textkrper-ZeileneinzugZchn"/>
    <w:uiPriority w:val="99"/>
    <w:semiHidden/>
    <w:unhideWhenUsed/>
    <w:rsid w:val="000777DE"/>
    <w:pPr>
      <w:spacing w:after="120"/>
      <w:ind w:left="283"/>
    </w:pPr>
    <w:rPr>
      <w:lang w:val="en-US"/>
    </w:rPr>
  </w:style>
  <w:style w:type="character" w:customStyle="1" w:styleId="Textkrper-ZeileneinzugZchn">
    <w:name w:val="Textkörper-Zeileneinzug Zchn"/>
    <w:basedOn w:val="Absatz-Standardschriftart"/>
    <w:link w:val="Textkrper-Zeileneinzug"/>
    <w:uiPriority w:val="99"/>
    <w:semiHidden/>
    <w:rsid w:val="000777DE"/>
    <w:rPr>
      <w:rFonts w:ascii="Arial" w:hAnsi="Arial"/>
      <w:szCs w:val="24"/>
      <w:lang w:val="en-US" w:eastAsia="zh-TW"/>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7630831">
      <w:bodyDiv w:val="1"/>
      <w:marLeft w:val="0"/>
      <w:marRight w:val="0"/>
      <w:marTop w:val="0"/>
      <w:marBottom w:val="0"/>
      <w:divBdr>
        <w:top w:val="none" w:sz="0" w:space="0" w:color="auto"/>
        <w:left w:val="none" w:sz="0" w:space="0" w:color="auto"/>
        <w:bottom w:val="none" w:sz="0" w:space="0" w:color="auto"/>
        <w:right w:val="none" w:sz="0" w:space="0" w:color="auto"/>
      </w:divBdr>
    </w:div>
    <w:div w:id="51660943">
      <w:bodyDiv w:val="1"/>
      <w:marLeft w:val="0"/>
      <w:marRight w:val="0"/>
      <w:marTop w:val="0"/>
      <w:marBottom w:val="0"/>
      <w:divBdr>
        <w:top w:val="none" w:sz="0" w:space="0" w:color="auto"/>
        <w:left w:val="none" w:sz="0" w:space="0" w:color="auto"/>
        <w:bottom w:val="none" w:sz="0" w:space="0" w:color="auto"/>
        <w:right w:val="none" w:sz="0" w:space="0" w:color="auto"/>
      </w:divBdr>
    </w:div>
    <w:div w:id="383408538">
      <w:bodyDiv w:val="1"/>
      <w:marLeft w:val="0"/>
      <w:marRight w:val="0"/>
      <w:marTop w:val="0"/>
      <w:marBottom w:val="0"/>
      <w:divBdr>
        <w:top w:val="none" w:sz="0" w:space="0" w:color="auto"/>
        <w:left w:val="none" w:sz="0" w:space="0" w:color="auto"/>
        <w:bottom w:val="none" w:sz="0" w:space="0" w:color="auto"/>
        <w:right w:val="none" w:sz="0" w:space="0" w:color="auto"/>
      </w:divBdr>
    </w:div>
    <w:div w:id="437526041">
      <w:bodyDiv w:val="1"/>
      <w:marLeft w:val="0"/>
      <w:marRight w:val="0"/>
      <w:marTop w:val="0"/>
      <w:marBottom w:val="0"/>
      <w:divBdr>
        <w:top w:val="none" w:sz="0" w:space="0" w:color="auto"/>
        <w:left w:val="none" w:sz="0" w:space="0" w:color="auto"/>
        <w:bottom w:val="none" w:sz="0" w:space="0" w:color="auto"/>
        <w:right w:val="none" w:sz="0" w:space="0" w:color="auto"/>
      </w:divBdr>
    </w:div>
    <w:div w:id="525677688">
      <w:bodyDiv w:val="1"/>
      <w:marLeft w:val="0"/>
      <w:marRight w:val="0"/>
      <w:marTop w:val="0"/>
      <w:marBottom w:val="0"/>
      <w:divBdr>
        <w:top w:val="none" w:sz="0" w:space="0" w:color="auto"/>
        <w:left w:val="none" w:sz="0" w:space="0" w:color="auto"/>
        <w:bottom w:val="none" w:sz="0" w:space="0" w:color="auto"/>
        <w:right w:val="none" w:sz="0" w:space="0" w:color="auto"/>
      </w:divBdr>
    </w:div>
    <w:div w:id="544219824">
      <w:bodyDiv w:val="1"/>
      <w:marLeft w:val="0"/>
      <w:marRight w:val="0"/>
      <w:marTop w:val="0"/>
      <w:marBottom w:val="0"/>
      <w:divBdr>
        <w:top w:val="none" w:sz="0" w:space="0" w:color="auto"/>
        <w:left w:val="none" w:sz="0" w:space="0" w:color="auto"/>
        <w:bottom w:val="none" w:sz="0" w:space="0" w:color="auto"/>
        <w:right w:val="none" w:sz="0" w:space="0" w:color="auto"/>
      </w:divBdr>
    </w:div>
    <w:div w:id="1322545384">
      <w:bodyDiv w:val="1"/>
      <w:marLeft w:val="0"/>
      <w:marRight w:val="0"/>
      <w:marTop w:val="0"/>
      <w:marBottom w:val="0"/>
      <w:divBdr>
        <w:top w:val="none" w:sz="0" w:space="0" w:color="auto"/>
        <w:left w:val="none" w:sz="0" w:space="0" w:color="auto"/>
        <w:bottom w:val="none" w:sz="0" w:space="0" w:color="auto"/>
        <w:right w:val="none" w:sz="0" w:space="0" w:color="auto"/>
      </w:divBdr>
    </w:div>
    <w:div w:id="196831827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yperlink" Target="mailto:Kirsten.Ludwig@a1kommunikation.de" TargetMode="External"/><Relationship Id="rId18" Type="http://schemas.openxmlformats.org/officeDocument/2006/relationships/customXml" Target="../customXml/item4.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mailto:doppler.leonie@fronius.com" TargetMode="External"/><Relationship Id="rId17" Type="http://schemas.openxmlformats.org/officeDocument/2006/relationships/customXml" Target="../customXml/item3.xml"/><Relationship Id="rId2" Type="http://schemas.openxmlformats.org/officeDocument/2006/relationships/numbering" Target="numbering.xml"/><Relationship Id="rId16" Type="http://schemas.openxmlformats.org/officeDocument/2006/relationships/customXml" Target="../customXml/item2.xml"/><Relationship Id="rId20" Type="http://schemas.openxmlformats.org/officeDocument/2006/relationships/customXml" Target="../customXml/item6.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fronius.com/en/welding-technology/infocentre/press/scherleitner-vice-president-ewa-2020"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image" Target="media/image2.jpeg"/><Relationship Id="rId19" Type="http://schemas.openxmlformats.org/officeDocument/2006/relationships/customXml" Target="../customXml/item5.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emf"/></Relationships>
</file>

<file path=word/_rels/settings.xml.rels><?xml version="1.0" encoding="UTF-8" standalone="yes"?>
<Relationships xmlns="http://schemas.openxmlformats.org/package/2006/relationships"><Relationship Id="rId1" Type="http://schemas.openxmlformats.org/officeDocument/2006/relationships/attachedTemplate" Target="file:///c:\fronius.sys\Template\Fronius-Standardvorlage.do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Downloads Document" ma:contentTypeID="0x010100D81D3A5E066A7C4C894BF34B3C71E9830056A9D1C33EBE96449F666C5931D6D9BD" ma:contentTypeVersion="159" ma:contentTypeDescription="" ma:contentTypeScope="" ma:versionID="7b89b525d9ba164ee3de3df5546801e2">
  <xsd:schema xmlns:xsd="http://www.w3.org/2001/XMLSchema" xmlns:xs="http://www.w3.org/2001/XMLSchema" xmlns:p="http://schemas.microsoft.com/office/2006/metadata/properties" xmlns:ns2="dc0c2c3d-e9fc-4a0d-820b-87ab82e65f20" xmlns:ns3="92f60987-cbcc-4245-baaf-239af3bfd6e8" xmlns:ns4="53041210-5658-4a0d-8a74-f9413e00f15b" targetNamespace="http://schemas.microsoft.com/office/2006/metadata/properties" ma:root="true" ma:fieldsID="6943f60bb00291ff7234468045610ff3" ns2:_="" ns3:_="" ns4:_="">
    <xsd:import namespace="dc0c2c3d-e9fc-4a0d-820b-87ab82e65f20"/>
    <xsd:import namespace="92f60987-cbcc-4245-baaf-239af3bfd6e8"/>
    <xsd:import namespace="53041210-5658-4a0d-8a74-f9413e00f15b"/>
    <xsd:element name="properties">
      <xsd:complexType>
        <xsd:sequence>
          <xsd:element name="documentManagement">
            <xsd:complexType>
              <xsd:all>
                <xsd:element ref="ns2:Country_x0020_Quick_x0020_Select" minOccurs="0"/>
                <xsd:element ref="ns2:Country" minOccurs="0"/>
                <xsd:element ref="ns2:title_TI_DE"/>
                <xsd:element ref="ns2:title_TI_EN"/>
                <xsd:element ref="ns2:title_TI_AR" minOccurs="0"/>
                <xsd:element ref="ns2:title_TI_CS" minOccurs="0"/>
                <xsd:element ref="ns2:title_TI_DA" minOccurs="0"/>
                <xsd:element ref="ns2:title_TI_EL" minOccurs="0"/>
                <xsd:element ref="ns2:title_TI_ES" minOccurs="0"/>
                <xsd:element ref="ns2:Web_x0020_Display_x0020_Title_x0020_ET" minOccurs="0"/>
                <xsd:element ref="ns2:title_ti_fi" minOccurs="0"/>
                <xsd:element ref="ns2:title_TI_FR" minOccurs="0"/>
                <xsd:element ref="ns2:title_TI_HU" minOccurs="0"/>
                <xsd:element ref="ns2:title_TI_IT" minOccurs="0"/>
                <xsd:element ref="ns2:title_TI_JA" minOccurs="0"/>
                <xsd:element ref="ns2:title_TI_NL" minOccurs="0"/>
                <xsd:element ref="ns2:title_TI_NO" minOccurs="0"/>
                <xsd:element ref="ns2:title_TI_PL" minOccurs="0"/>
                <xsd:element ref="ns2:title_TI_PT" minOccurs="0"/>
                <xsd:element ref="ns2:title_TI_RO" minOccurs="0"/>
                <xsd:element ref="ns2:title_TI_RU" minOccurs="0"/>
                <xsd:element ref="ns2:title_TI_SK" minOccurs="0"/>
                <xsd:element ref="ns2:title_TI_TH" minOccurs="0"/>
                <xsd:element ref="ns2:title_TI_TR" minOccurs="0"/>
                <xsd:element ref="ns2:title_TI_UA" minOccurs="0"/>
                <xsd:element ref="ns2:title_ti_zh" minOccurs="0"/>
                <xsd:element ref="ns2:title_TI_SV" minOccurs="0"/>
                <xsd:element ref="ns2:VersionInternal" minOccurs="0"/>
                <xsd:element ref="ns2:AGB" minOccurs="0"/>
                <xsd:element ref="ns2:MRMID" minOccurs="0"/>
                <xsd:element ref="ns2:MRMKeyWords" minOccurs="0"/>
                <xsd:element ref="ns2:DocArticleNumber" minOccurs="0"/>
                <xsd:element ref="ns2:countryok" minOccurs="0"/>
                <xsd:element ref="ns2:l67a679918f5484e8f458468bb061236" minOccurs="0"/>
                <xsd:element ref="ns3:_dlc_DocId" minOccurs="0"/>
                <xsd:element ref="ns3:_dlc_DocIdUrl" minOccurs="0"/>
                <xsd:element ref="ns3:_dlc_DocIdPersistId" minOccurs="0"/>
                <xsd:element ref="ns2:Documenttype_NO" minOccurs="0"/>
                <xsd:element ref="ns2:Documenttype_ES" minOccurs="0"/>
                <xsd:element ref="ns2:Documenttype_PL" minOccurs="0"/>
                <xsd:element ref="ns2:Documenttype_EL" minOccurs="0"/>
                <xsd:element ref="ns2:Documenttype_FR" minOccurs="0"/>
                <xsd:element ref="ns2:Documenttype_IT" minOccurs="0"/>
                <xsd:element ref="ns2:Documenttype_TH" minOccurs="0"/>
                <xsd:element ref="ns2:Documenttype_JA" minOccurs="0"/>
                <xsd:element ref="ns2:Division" minOccurs="0"/>
                <xsd:element ref="ns2:Documenttype_SK" minOccurs="0"/>
                <xsd:element ref="ns2:ArticleNumber" minOccurs="0"/>
                <xsd:element ref="ns2:Documenttype_RU" minOccurs="0"/>
                <xsd:element ref="ns2:Documenttype_DA" minOccurs="0"/>
                <xsd:element ref="ns2:Documenttype_UA" minOccurs="0"/>
                <xsd:element ref="ns2:Documenttype_HU" minOccurs="0"/>
                <xsd:element ref="ns2:Documenttype_CS" minOccurs="0"/>
                <xsd:element ref="ns2:Documenttype_PT" minOccurs="0"/>
                <xsd:element ref="ns2:Documenttype_NL" minOccurs="0"/>
                <xsd:element ref="ns2:Documenttype_TR" minOccurs="0"/>
                <xsd:element ref="ns2:Documenttype_EN" minOccurs="0"/>
                <xsd:element ref="ns4:k62430406562456c9289cb18a9752f33" minOccurs="0"/>
                <xsd:element ref="ns2:Documenttype_EA" minOccurs="0"/>
                <xsd:element ref="ns2:Update" minOccurs="0"/>
                <xsd:element ref="ns2:TitelInternal" minOccurs="0"/>
                <xsd:element ref="ns2:Documenttype_NB" minOccurs="0"/>
                <xsd:element ref="ns2:Documenttype_UK" minOccurs="0"/>
                <xsd:element ref="ns2:Documenttype_DE" minOccurs="0"/>
                <xsd:element ref="ns3:TaxCatchAll" minOccurs="0"/>
                <xsd:element ref="ns3:TaxCatchAllLabel" minOccurs="0"/>
                <xsd:element ref="ns2:title_TI_JP" minOccurs="0"/>
                <xsd:element ref="ns2:SharedWithUsers" minOccurs="0"/>
                <xsd:element ref="ns2:title_ti_uk" minOccurs="0"/>
                <xsd:element ref="ns2:FileMaster" minOccurs="0"/>
                <xsd:element ref="ns2:fro_spid" minOccurs="0"/>
                <xsd:element ref="ns2:Documenttype_ZH" minOccurs="0"/>
                <xsd:element ref="ns2:Documenttype_AR" minOccurs="0"/>
                <xsd:element ref="ns2:icfaae38c4274413b390559439863f3e" minOccurs="0"/>
                <xsd:element ref="ns2:FSM" minOccurs="0"/>
                <xsd:element ref="ns2:Resolution" minOccurs="0"/>
                <xsd:element ref="ns2:Colour_x0020_space" minOccurs="0"/>
                <xsd:element ref="ns2:Licence_x0020_information" minOccurs="0"/>
                <xsd:element ref="ns2:title_ti_nb" minOccurs="0"/>
                <xsd:element ref="ns4:Description0" minOccurs="0"/>
                <xsd:element ref="ns2:download-count" minOccurs="0"/>
                <xsd:element ref="ns2:title_TI_EA" minOccurs="0"/>
                <xsd:element ref="ns2:title_TI_CN" minOccurs="0"/>
                <xsd:element ref="ns4:contentservId" minOccurs="0"/>
                <xsd:element ref="ns2:FroCountryExclusive" minOccurs="0"/>
                <xsd:element ref="ns4:Fech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c0c2c3d-e9fc-4a0d-820b-87ab82e65f20" elementFormDefault="qualified">
    <xsd:import namespace="http://schemas.microsoft.com/office/2006/documentManagement/types"/>
    <xsd:import namespace="http://schemas.microsoft.com/office/infopath/2007/PartnerControls"/>
    <xsd:element name="Country_x0020_Quick_x0020_Select" ma:index="2" nillable="true" ma:displayName="Country Quick Select" ma:default="Select..." ma:format="Dropdown" ma:internalName="Country_x0020_Quick_x0020_Select">
      <xsd:simpleType>
        <xsd:restriction base="dms:Choice">
          <xsd:enumeration value="Select..."/>
          <xsd:enumeration value="International"/>
          <xsd:enumeration value="DACH"/>
          <xsd:enumeration value="NLA"/>
          <xsd:enumeration value="ALL BUT NLA"/>
          <xsd:enumeration value="Europe"/>
        </xsd:restriction>
      </xsd:simpleType>
    </xsd:element>
    <xsd:element name="Country" ma:index="3" nillable="true" ma:displayName="Country" ma:list="{b040aab0-1719-4fbd-90bb-79dfbde355aa}" ma:internalName="Country" ma:showField="Title" ma:web="dc0c2c3d-e9fc-4a0d-820b-87ab82e65f20">
      <xsd:complexType>
        <xsd:complexContent>
          <xsd:extension base="dms:MultiChoiceLookup">
            <xsd:sequence>
              <xsd:element name="Value" type="dms:Lookup" maxOccurs="unbounded" minOccurs="0" nillable="true"/>
            </xsd:sequence>
          </xsd:extension>
        </xsd:complexContent>
      </xsd:complexType>
    </xsd:element>
    <xsd:element name="title_TI_DE" ma:index="4" ma:displayName="Web Display Title GERMAN (DE)" ma:indexed="true" ma:internalName="title_TI_DE" ma:readOnly="false">
      <xsd:simpleType>
        <xsd:restriction base="dms:Text">
          <xsd:maxLength value="255"/>
        </xsd:restriction>
      </xsd:simpleType>
    </xsd:element>
    <xsd:element name="title_TI_EN" ma:index="5" ma:displayName="Web Display Title ENGLISH (EN)" ma:indexed="true" ma:internalName="title_TI_EN" ma:readOnly="false">
      <xsd:simpleType>
        <xsd:restriction base="dms:Text">
          <xsd:maxLength value="255"/>
        </xsd:restriction>
      </xsd:simpleType>
    </xsd:element>
    <xsd:element name="title_TI_AR" ma:index="6" nillable="true" ma:displayName="Web Display Title ARABIC (AR)" ma:internalName="title_TI_AR" ma:readOnly="false">
      <xsd:simpleType>
        <xsd:restriction base="dms:Text">
          <xsd:maxLength value="255"/>
        </xsd:restriction>
      </xsd:simpleType>
    </xsd:element>
    <xsd:element name="title_TI_CS" ma:index="7" nillable="true" ma:displayName="Web Display Title CZECH (CS)" ma:internalName="title_TI_CS" ma:readOnly="false">
      <xsd:simpleType>
        <xsd:restriction base="dms:Text">
          <xsd:maxLength value="255"/>
        </xsd:restriction>
      </xsd:simpleType>
    </xsd:element>
    <xsd:element name="title_TI_DA" ma:index="8" nillable="true" ma:displayName="Web Display Title DANISH (DA)" ma:internalName="title_TI_DA" ma:readOnly="false">
      <xsd:simpleType>
        <xsd:restriction base="dms:Text">
          <xsd:maxLength value="255"/>
        </xsd:restriction>
      </xsd:simpleType>
    </xsd:element>
    <xsd:element name="title_TI_EL" ma:index="9" nillable="true" ma:displayName="Web Display Title GREEK (EL)" ma:internalName="title_TI_EL" ma:readOnly="false">
      <xsd:simpleType>
        <xsd:restriction base="dms:Text">
          <xsd:maxLength value="255"/>
        </xsd:restriction>
      </xsd:simpleType>
    </xsd:element>
    <xsd:element name="title_TI_ES" ma:index="10" nillable="true" ma:displayName="Web Display Title SPANISH (ES)" ma:internalName="title_TI_ES" ma:readOnly="false">
      <xsd:simpleType>
        <xsd:restriction base="dms:Text">
          <xsd:maxLength value="255"/>
        </xsd:restriction>
      </xsd:simpleType>
    </xsd:element>
    <xsd:element name="Web_x0020_Display_x0020_Title_x0020_ET" ma:index="11" nillable="true" ma:displayName="Web Display Title ESTONIAN (ET)" ma:internalName="Web_x0020_Display_x0020_Title_x0020_ET" ma:readOnly="false">
      <xsd:simpleType>
        <xsd:restriction base="dms:Text">
          <xsd:maxLength value="255"/>
        </xsd:restriction>
      </xsd:simpleType>
    </xsd:element>
    <xsd:element name="title_ti_fi" ma:index="12" nillable="true" ma:displayName="Web Display Title FINNISH (FI)" ma:internalName="title_ti_fi">
      <xsd:simpleType>
        <xsd:restriction base="dms:Text">
          <xsd:maxLength value="255"/>
        </xsd:restriction>
      </xsd:simpleType>
    </xsd:element>
    <xsd:element name="title_TI_FR" ma:index="13" nillable="true" ma:displayName="Web Display Title FRENCH (FR)" ma:internalName="title_TI_FR" ma:readOnly="false">
      <xsd:simpleType>
        <xsd:restriction base="dms:Text">
          <xsd:maxLength value="255"/>
        </xsd:restriction>
      </xsd:simpleType>
    </xsd:element>
    <xsd:element name="title_TI_HU" ma:index="14" nillable="true" ma:displayName="Web Display Title HUNGARIAN (HU)" ma:internalName="title_TI_HU" ma:readOnly="false">
      <xsd:simpleType>
        <xsd:restriction base="dms:Text">
          <xsd:maxLength value="255"/>
        </xsd:restriction>
      </xsd:simpleType>
    </xsd:element>
    <xsd:element name="title_TI_IT" ma:index="15" nillable="true" ma:displayName="Web Display Title ITALIAN (IT)" ma:internalName="title_TI_IT" ma:readOnly="false">
      <xsd:simpleType>
        <xsd:restriction base="dms:Text">
          <xsd:maxLength value="255"/>
        </xsd:restriction>
      </xsd:simpleType>
    </xsd:element>
    <xsd:element name="title_TI_JA" ma:index="16" nillable="true" ma:displayName="Web Display Title JAPANESE (JA)" ma:internalName="title_TI_JA" ma:readOnly="false">
      <xsd:simpleType>
        <xsd:restriction base="dms:Text">
          <xsd:maxLength value="255"/>
        </xsd:restriction>
      </xsd:simpleType>
    </xsd:element>
    <xsd:element name="title_TI_NL" ma:index="17" nillable="true" ma:displayName="Web Display Title DUTCH (NL)" ma:internalName="title_TI_NL" ma:readOnly="false">
      <xsd:simpleType>
        <xsd:restriction base="dms:Text">
          <xsd:maxLength value="255"/>
        </xsd:restriction>
      </xsd:simpleType>
    </xsd:element>
    <xsd:element name="title_TI_NO" ma:index="18" nillable="true" ma:displayName="Web Display Title NORWEGIAN (NO)" ma:internalName="title_TI_NO" ma:readOnly="false">
      <xsd:simpleType>
        <xsd:restriction base="dms:Text">
          <xsd:maxLength value="255"/>
        </xsd:restriction>
      </xsd:simpleType>
    </xsd:element>
    <xsd:element name="title_TI_PL" ma:index="19" nillable="true" ma:displayName="Web Display Title POLISH (PL)" ma:internalName="title_TI_PL" ma:readOnly="false">
      <xsd:simpleType>
        <xsd:restriction base="dms:Text">
          <xsd:maxLength value="255"/>
        </xsd:restriction>
      </xsd:simpleType>
    </xsd:element>
    <xsd:element name="title_TI_PT" ma:index="20" nillable="true" ma:displayName="Web Display Title PORTUGUESE (PT)" ma:internalName="title_TI_PT" ma:readOnly="false">
      <xsd:simpleType>
        <xsd:restriction base="dms:Text">
          <xsd:maxLength value="255"/>
        </xsd:restriction>
      </xsd:simpleType>
    </xsd:element>
    <xsd:element name="title_TI_RO" ma:index="21" nillable="true" ma:displayName="title_TI_RO" ma:internalName="title_TI_RO" ma:readOnly="false">
      <xsd:simpleType>
        <xsd:restriction base="dms:Text">
          <xsd:maxLength value="255"/>
        </xsd:restriction>
      </xsd:simpleType>
    </xsd:element>
    <xsd:element name="title_TI_RU" ma:index="22" nillable="true" ma:displayName="Web Display Title RUSSIAN (RU)" ma:internalName="title_TI_RU" ma:readOnly="false">
      <xsd:simpleType>
        <xsd:restriction base="dms:Text">
          <xsd:maxLength value="255"/>
        </xsd:restriction>
      </xsd:simpleType>
    </xsd:element>
    <xsd:element name="title_TI_SK" ma:index="23" nillable="true" ma:displayName="Web Display Title SLOVAK (SK)" ma:internalName="title_TI_SK" ma:readOnly="false">
      <xsd:simpleType>
        <xsd:restriction base="dms:Text">
          <xsd:maxLength value="255"/>
        </xsd:restriction>
      </xsd:simpleType>
    </xsd:element>
    <xsd:element name="title_TI_TH" ma:index="24" nillable="true" ma:displayName="Web Display Title THAI (TH)" ma:internalName="title_TI_TH" ma:readOnly="false">
      <xsd:simpleType>
        <xsd:restriction base="dms:Text">
          <xsd:maxLength value="255"/>
        </xsd:restriction>
      </xsd:simpleType>
    </xsd:element>
    <xsd:element name="title_TI_TR" ma:index="25" nillable="true" ma:displayName="Web Display Title TURKISH (TR)" ma:internalName="title_TI_TR" ma:readOnly="false">
      <xsd:simpleType>
        <xsd:restriction base="dms:Text">
          <xsd:maxLength value="255"/>
        </xsd:restriction>
      </xsd:simpleType>
    </xsd:element>
    <xsd:element name="title_TI_UA" ma:index="26" nillable="true" ma:displayName="Web Display Title UKRAINIAN (UA)" ma:internalName="title_TI_UA" ma:readOnly="false">
      <xsd:simpleType>
        <xsd:restriction base="dms:Text">
          <xsd:maxLength value="255"/>
        </xsd:restriction>
      </xsd:simpleType>
    </xsd:element>
    <xsd:element name="title_ti_zh" ma:index="27" nillable="true" ma:displayName="Web Display Title CHINESE (ZH)" ma:internalName="title_ti_zh" ma:readOnly="false">
      <xsd:simpleType>
        <xsd:restriction base="dms:Text">
          <xsd:maxLength value="255"/>
        </xsd:restriction>
      </xsd:simpleType>
    </xsd:element>
    <xsd:element name="title_TI_SV" ma:index="28" nillable="true" ma:displayName="Web Display Title SWEDISH (SV)" ma:internalName="title_TI_SV">
      <xsd:simpleType>
        <xsd:restriction base="dms:Text">
          <xsd:maxLength value="255"/>
        </xsd:restriction>
      </xsd:simpleType>
    </xsd:element>
    <xsd:element name="VersionInternal" ma:index="30" nillable="true" ma:displayName="VersionInternal" ma:internalName="VersionInternal">
      <xsd:simpleType>
        <xsd:restriction base="dms:Text">
          <xsd:maxLength value="255"/>
        </xsd:restriction>
      </xsd:simpleType>
    </xsd:element>
    <xsd:element name="AGB" ma:index="31" nillable="true" ma:displayName="AGB / GTC" ma:default="0" ma:internalName="AGB">
      <xsd:simpleType>
        <xsd:restriction base="dms:Boolean"/>
      </xsd:simpleType>
    </xsd:element>
    <xsd:element name="MRMID" ma:index="32" nillable="true" ma:displayName="MRMID" ma:indexed="true" ma:internalName="MRMID">
      <xsd:simpleType>
        <xsd:restriction base="dms:Text">
          <xsd:maxLength value="255"/>
        </xsd:restriction>
      </xsd:simpleType>
    </xsd:element>
    <xsd:element name="MRMKeyWords" ma:index="33" nillable="true" ma:displayName="MRMKeyWords" ma:internalName="MRMKeyWords">
      <xsd:simpleType>
        <xsd:restriction base="dms:Note"/>
      </xsd:simpleType>
    </xsd:element>
    <xsd:element name="DocArticleNumber" ma:index="34" nillable="true" ma:displayName="DocArticleNumber" ma:internalName="DocArticleNumber">
      <xsd:simpleType>
        <xsd:restriction base="dms:Text">
          <xsd:maxLength value="255"/>
        </xsd:restriction>
      </xsd:simpleType>
    </xsd:element>
    <xsd:element name="countryok" ma:index="35" nillable="true" ma:displayName="countryok" ma:default="0" ma:internalName="countryok">
      <xsd:simpleType>
        <xsd:restriction base="dms:Boolean"/>
      </xsd:simpleType>
    </xsd:element>
    <xsd:element name="l67a679918f5484e8f458468bb061236" ma:index="37" nillable="true" ma:taxonomy="true" ma:internalName="l67a679918f5484e8f458468bb061236" ma:taxonomyFieldName="Products" ma:displayName="Products" ma:default="" ma:fieldId="{567a6799-18f5-484e-8f45-8468bb061236}" ma:taxonomyMulti="true" ma:sspId="3e123716-e57e-43df-bff4-d192656f6566" ma:termSetId="37087530-3bee-41ef-bf05-bf64da773755" ma:anchorId="a0a3ddeb-f439-46f7-84e1-c4f3728b1aee" ma:open="false" ma:isKeyword="false">
      <xsd:complexType>
        <xsd:sequence>
          <xsd:element ref="pc:Terms" minOccurs="0" maxOccurs="1"/>
        </xsd:sequence>
      </xsd:complexType>
    </xsd:element>
    <xsd:element name="Documenttype_NO" ma:index="42" nillable="true" ma:displayName="Documenttype_NO" ma:hidden="true" ma:internalName="Documenttype_NO" ma:readOnly="false">
      <xsd:simpleType>
        <xsd:restriction base="dms:Text">
          <xsd:maxLength value="255"/>
        </xsd:restriction>
      </xsd:simpleType>
    </xsd:element>
    <xsd:element name="Documenttype_ES" ma:index="43" nillable="true" ma:displayName="Documenttype_ES" ma:hidden="true" ma:internalName="Documenttype_ES" ma:readOnly="false">
      <xsd:simpleType>
        <xsd:restriction base="dms:Text">
          <xsd:maxLength value="255"/>
        </xsd:restriction>
      </xsd:simpleType>
    </xsd:element>
    <xsd:element name="Documenttype_PL" ma:index="44" nillable="true" ma:displayName="Documenttype_PL" ma:hidden="true" ma:internalName="Documenttype_PL" ma:readOnly="false">
      <xsd:simpleType>
        <xsd:restriction base="dms:Text">
          <xsd:maxLength value="255"/>
        </xsd:restriction>
      </xsd:simpleType>
    </xsd:element>
    <xsd:element name="Documenttype_EL" ma:index="45" nillable="true" ma:displayName="Documenttype_EL" ma:hidden="true" ma:internalName="Documenttype_EL" ma:readOnly="false">
      <xsd:simpleType>
        <xsd:restriction base="dms:Text">
          <xsd:maxLength value="255"/>
        </xsd:restriction>
      </xsd:simpleType>
    </xsd:element>
    <xsd:element name="Documenttype_FR" ma:index="46" nillable="true" ma:displayName="Documenttype_FR" ma:hidden="true" ma:internalName="Documenttype_FR" ma:readOnly="false">
      <xsd:simpleType>
        <xsd:restriction base="dms:Text">
          <xsd:maxLength value="255"/>
        </xsd:restriction>
      </xsd:simpleType>
    </xsd:element>
    <xsd:element name="Documenttype_IT" ma:index="47" nillable="true" ma:displayName="Documenttype_IT" ma:hidden="true" ma:internalName="Documenttype_IT" ma:readOnly="false">
      <xsd:simpleType>
        <xsd:restriction base="dms:Text">
          <xsd:maxLength value="255"/>
        </xsd:restriction>
      </xsd:simpleType>
    </xsd:element>
    <xsd:element name="Documenttype_TH" ma:index="48" nillable="true" ma:displayName="Documenttype_TH" ma:hidden="true" ma:internalName="Documenttype_TH" ma:readOnly="false">
      <xsd:simpleType>
        <xsd:restriction base="dms:Text">
          <xsd:maxLength value="255"/>
        </xsd:restriction>
      </xsd:simpleType>
    </xsd:element>
    <xsd:element name="Documenttype_JA" ma:index="49" nillable="true" ma:displayName="Documenttype_JA" ma:hidden="true" ma:internalName="Documenttype_JA" ma:readOnly="false">
      <xsd:simpleType>
        <xsd:restriction base="dms:Text">
          <xsd:maxLength value="255"/>
        </xsd:restriction>
      </xsd:simpleType>
    </xsd:element>
    <xsd:element name="Division" ma:index="50" nillable="true" ma:displayName="Division" ma:default="Perfect Welding" ma:format="Dropdown" ma:hidden="true" ma:internalName="Division" ma:readOnly="false">
      <xsd:simpleType>
        <xsd:restriction base="dms:Choice">
          <xsd:enumeration value="Solar Energy"/>
          <xsd:enumeration value="Perfect Welding"/>
          <xsd:enumeration value="Perfect Charging"/>
        </xsd:restriction>
      </xsd:simpleType>
    </xsd:element>
    <xsd:element name="Documenttype_SK" ma:index="51" nillable="true" ma:displayName="Documenttype_SK" ma:hidden="true" ma:internalName="Documenttype_SK" ma:readOnly="false">
      <xsd:simpleType>
        <xsd:restriction base="dms:Text">
          <xsd:maxLength value="255"/>
        </xsd:restriction>
      </xsd:simpleType>
    </xsd:element>
    <xsd:element name="ArticleNumber" ma:index="52" nillable="true" ma:displayName="ItemNumber" ma:hidden="true" ma:internalName="ArticleNumber" ma:readOnly="false">
      <xsd:simpleType>
        <xsd:restriction base="dms:Note"/>
      </xsd:simpleType>
    </xsd:element>
    <xsd:element name="Documenttype_RU" ma:index="53" nillable="true" ma:displayName="Documenttype_RU" ma:hidden="true" ma:internalName="Documenttype_RU" ma:readOnly="false">
      <xsd:simpleType>
        <xsd:restriction base="dms:Text">
          <xsd:maxLength value="255"/>
        </xsd:restriction>
      </xsd:simpleType>
    </xsd:element>
    <xsd:element name="Documenttype_DA" ma:index="54" nillable="true" ma:displayName="Documenttype_DA" ma:hidden="true" ma:internalName="Documenttype_DA" ma:readOnly="false">
      <xsd:simpleType>
        <xsd:restriction base="dms:Text">
          <xsd:maxLength value="255"/>
        </xsd:restriction>
      </xsd:simpleType>
    </xsd:element>
    <xsd:element name="Documenttype_UA" ma:index="55" nillable="true" ma:displayName="Documenttype_UA" ma:hidden="true" ma:internalName="Documenttype_UA" ma:readOnly="false">
      <xsd:simpleType>
        <xsd:restriction base="dms:Text">
          <xsd:maxLength value="255"/>
        </xsd:restriction>
      </xsd:simpleType>
    </xsd:element>
    <xsd:element name="Documenttype_HU" ma:index="56" nillable="true" ma:displayName="Documenttype_HU" ma:hidden="true" ma:internalName="Documenttype_HU" ma:readOnly="false">
      <xsd:simpleType>
        <xsd:restriction base="dms:Text">
          <xsd:maxLength value="255"/>
        </xsd:restriction>
      </xsd:simpleType>
    </xsd:element>
    <xsd:element name="Documenttype_CS" ma:index="57" nillable="true" ma:displayName="Documenttype_CS" ma:hidden="true" ma:internalName="Documenttype_CS" ma:readOnly="false">
      <xsd:simpleType>
        <xsd:restriction base="dms:Text">
          <xsd:maxLength value="255"/>
        </xsd:restriction>
      </xsd:simpleType>
    </xsd:element>
    <xsd:element name="Documenttype_PT" ma:index="58" nillable="true" ma:displayName="Documenttype_PT" ma:hidden="true" ma:internalName="Documenttype_PT" ma:readOnly="false">
      <xsd:simpleType>
        <xsd:restriction base="dms:Text">
          <xsd:maxLength value="255"/>
        </xsd:restriction>
      </xsd:simpleType>
    </xsd:element>
    <xsd:element name="Documenttype_NL" ma:index="59" nillable="true" ma:displayName="Documenttype_NL" ma:hidden="true" ma:internalName="Documenttype_NL" ma:readOnly="false">
      <xsd:simpleType>
        <xsd:restriction base="dms:Text">
          <xsd:maxLength value="255"/>
        </xsd:restriction>
      </xsd:simpleType>
    </xsd:element>
    <xsd:element name="Documenttype_TR" ma:index="60" nillable="true" ma:displayName="Documenttype_TR" ma:hidden="true" ma:internalName="Documenttype_TR" ma:readOnly="false">
      <xsd:simpleType>
        <xsd:restriction base="dms:Text">
          <xsd:maxLength value="255"/>
        </xsd:restriction>
      </xsd:simpleType>
    </xsd:element>
    <xsd:element name="Documenttype_EN" ma:index="61" nillable="true" ma:displayName="Documenttype_EN" ma:indexed="true" ma:internalName="Documenttype_EN">
      <xsd:simpleType>
        <xsd:restriction base="dms:Text">
          <xsd:maxLength value="255"/>
        </xsd:restriction>
      </xsd:simpleType>
    </xsd:element>
    <xsd:element name="Documenttype_EA" ma:index="65" nillable="true" ma:displayName="Documenttype_EA" ma:hidden="true" ma:internalName="Documenttype_EA" ma:readOnly="false">
      <xsd:simpleType>
        <xsd:restriction base="dms:Text">
          <xsd:maxLength value="255"/>
        </xsd:restriction>
      </xsd:simpleType>
    </xsd:element>
    <xsd:element name="Update" ma:index="66" nillable="true" ma:displayName="Update" ma:hidden="true" ma:internalName="Update" ma:readOnly="false">
      <xsd:simpleType>
        <xsd:restriction base="dms:Text">
          <xsd:maxLength value="255"/>
        </xsd:restriction>
      </xsd:simpleType>
    </xsd:element>
    <xsd:element name="TitelInternal" ma:index="67" nillable="true" ma:displayName="TitelInternal" ma:hidden="true" ma:internalName="TitelInternal" ma:readOnly="false">
      <xsd:simpleType>
        <xsd:restriction base="dms:Text">
          <xsd:maxLength value="255"/>
        </xsd:restriction>
      </xsd:simpleType>
    </xsd:element>
    <xsd:element name="Documenttype_NB" ma:index="69" nillable="true" ma:displayName="Documenttype_NB" ma:hidden="true" ma:internalName="Documenttype_NB" ma:readOnly="false">
      <xsd:simpleType>
        <xsd:restriction base="dms:Text">
          <xsd:maxLength value="255"/>
        </xsd:restriction>
      </xsd:simpleType>
    </xsd:element>
    <xsd:element name="Documenttype_UK" ma:index="70" nillable="true" ma:displayName="Documenttype_UK" ma:hidden="true" ma:internalName="Documenttype_UK" ma:readOnly="false">
      <xsd:simpleType>
        <xsd:restriction base="dms:Text">
          <xsd:maxLength value="255"/>
        </xsd:restriction>
      </xsd:simpleType>
    </xsd:element>
    <xsd:element name="Documenttype_DE" ma:index="71" nillable="true" ma:displayName="Documenttype_DE" ma:hidden="true" ma:internalName="Documenttype_DE" ma:readOnly="false">
      <xsd:simpleType>
        <xsd:restriction base="dms:Text">
          <xsd:maxLength value="255"/>
        </xsd:restriction>
      </xsd:simpleType>
    </xsd:element>
    <xsd:element name="title_TI_JP" ma:index="76" nillable="true" ma:displayName="Web Display Title JP" ma:hidden="true" ma:internalName="title_TI_JP" ma:readOnly="false">
      <xsd:simpleType>
        <xsd:restriction base="dms:Text">
          <xsd:maxLength value="255"/>
        </xsd:restriction>
      </xsd:simpleType>
    </xsd:element>
    <xsd:element name="SharedWithUsers" ma:index="77"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title_ti_uk" ma:index="78" nillable="true" ma:displayName="Web Display Title UK" ma:hidden="true" ma:internalName="title_ti_uk" ma:readOnly="false">
      <xsd:simpleType>
        <xsd:restriction base="dms:Text">
          <xsd:maxLength value="255"/>
        </xsd:restriction>
      </xsd:simpleType>
    </xsd:element>
    <xsd:element name="FileMaster" ma:index="79" nillable="true" ma:displayName="FileMaster" ma:hidden="true" ma:internalName="FileMaster" ma:readOnly="false">
      <xsd:simpleType>
        <xsd:restriction base="dms:Note"/>
      </xsd:simpleType>
    </xsd:element>
    <xsd:element name="fro_spid" ma:index="80" nillable="true" ma:displayName="fro_spid" ma:hidden="true" ma:internalName="fro_spid" ma:readOnly="false">
      <xsd:simpleType>
        <xsd:restriction base="dms:Text">
          <xsd:maxLength value="255"/>
        </xsd:restriction>
      </xsd:simpleType>
    </xsd:element>
    <xsd:element name="Documenttype_ZH" ma:index="81" nillable="true" ma:displayName="Documenttype_ZH" ma:hidden="true" ma:internalName="Documenttype_ZH" ma:readOnly="false">
      <xsd:simpleType>
        <xsd:restriction base="dms:Text">
          <xsd:maxLength value="255"/>
        </xsd:restriction>
      </xsd:simpleType>
    </xsd:element>
    <xsd:element name="Documenttype_AR" ma:index="82" nillable="true" ma:displayName="Documenttype_AR" ma:hidden="true" ma:internalName="Documenttype_AR" ma:readOnly="false">
      <xsd:simpleType>
        <xsd:restriction base="dms:Text">
          <xsd:maxLength value="255"/>
        </xsd:restriction>
      </xsd:simpleType>
    </xsd:element>
    <xsd:element name="icfaae38c4274413b390559439863f3e" ma:index="83" nillable="true" ma:taxonomy="true" ma:internalName="icfaae38c4274413b390559439863f3e" ma:taxonomyFieldName="Service_x0020_Levels_x0020_TIM_x002d_RS" ma:displayName="Service Levels TIM-RS" ma:readOnly="false" ma:default="" ma:fieldId="{2cfaae38-c427-4413-b390-559439863f3e}" ma:sspId="3e123716-e57e-43df-bff4-d192656f6566" ma:termSetId="6226a1d1-c471-4738-8814-160d5e14e7f6" ma:anchorId="00000000-0000-0000-0000-000000000000" ma:open="false" ma:isKeyword="false">
      <xsd:complexType>
        <xsd:sequence>
          <xsd:element ref="pc:Terms" minOccurs="0" maxOccurs="1"/>
        </xsd:sequence>
      </xsd:complexType>
    </xsd:element>
    <xsd:element name="FSM" ma:index="85" nillable="true" ma:displayName="FSM" ma:default="No" ma:format="Dropdown" ma:hidden="true" ma:internalName="FSM" ma:readOnly="false">
      <xsd:simpleType>
        <xsd:restriction base="dms:Choice">
          <xsd:enumeration value="Yes"/>
          <xsd:enumeration value="No"/>
        </xsd:restriction>
      </xsd:simpleType>
    </xsd:element>
    <xsd:element name="Resolution" ma:index="86" nillable="true" ma:displayName="Resolution" ma:hidden="true" ma:internalName="Resolution" ma:readOnly="false">
      <xsd:simpleType>
        <xsd:restriction base="dms:Text">
          <xsd:maxLength value="255"/>
        </xsd:restriction>
      </xsd:simpleType>
    </xsd:element>
    <xsd:element name="Colour_x0020_space" ma:index="87" nillable="true" ma:displayName="Colour space" ma:hidden="true" ma:internalName="Colour_x0020_space" ma:readOnly="false">
      <xsd:simpleType>
        <xsd:restriction base="dms:Text">
          <xsd:maxLength value="255"/>
        </xsd:restriction>
      </xsd:simpleType>
    </xsd:element>
    <xsd:element name="Licence_x0020_information" ma:index="88" nillable="true" ma:displayName="Licence information" ma:default="(c) Fronius International" ma:format="Dropdown" ma:hidden="true" ma:internalName="Licence_x0020_information" ma:readOnly="false">
      <xsd:simpleType>
        <xsd:restriction base="dms:Choice">
          <xsd:enumeration value="(c) Fronius International"/>
        </xsd:restriction>
      </xsd:simpleType>
    </xsd:element>
    <xsd:element name="title_ti_nb" ma:index="89" nillable="true" ma:displayName="Web Display Title NB" ma:hidden="true" ma:internalName="title_ti_nb" ma:readOnly="false">
      <xsd:simpleType>
        <xsd:restriction base="dms:Text">
          <xsd:maxLength value="255"/>
        </xsd:restriction>
      </xsd:simpleType>
    </xsd:element>
    <xsd:element name="download-count" ma:index="91" nillable="true" ma:displayName="download-count" ma:decimals="0" ma:hidden="true" ma:internalName="download_x002d_count" ma:readOnly="false">
      <xsd:simpleType>
        <xsd:restriction base="dms:Number"/>
      </xsd:simpleType>
    </xsd:element>
    <xsd:element name="title_TI_EA" ma:index="92" nillable="true" ma:displayName="Web Display Title EA" ma:hidden="true" ma:internalName="title_TI_EA" ma:readOnly="false">
      <xsd:simpleType>
        <xsd:restriction base="dms:Text">
          <xsd:maxLength value="255"/>
        </xsd:restriction>
      </xsd:simpleType>
    </xsd:element>
    <xsd:element name="title_TI_CN" ma:index="93" nillable="true" ma:displayName="Web Display Title CN" ma:hidden="true" ma:internalName="title_TI_CN" ma:readOnly="false">
      <xsd:simpleType>
        <xsd:restriction base="dms:Text">
          <xsd:maxLength value="255"/>
        </xsd:restriction>
      </xsd:simpleType>
    </xsd:element>
    <xsd:element name="FroCountryExclusive" ma:index="95" nillable="true" ma:displayName="Country-Exclusive" ma:default="No" ma:format="Dropdown" ma:hidden="true" ma:internalName="FroCountryExclusive" ma:readOnly="false">
      <xsd:simpleType>
        <xsd:restriction base="dms:Choice">
          <xsd:enumeration value="No"/>
          <xsd:enumeration value="Yes"/>
        </xsd:restriction>
      </xsd:simpleType>
    </xsd:element>
  </xsd:schema>
  <xsd:schema xmlns:xsd="http://www.w3.org/2001/XMLSchema" xmlns:xs="http://www.w3.org/2001/XMLSchema" xmlns:dms="http://schemas.microsoft.com/office/2006/documentManagement/types" xmlns:pc="http://schemas.microsoft.com/office/infopath/2007/PartnerControls" targetNamespace="92f60987-cbcc-4245-baaf-239af3bfd6e8" elementFormDefault="qualified">
    <xsd:import namespace="http://schemas.microsoft.com/office/2006/documentManagement/types"/>
    <xsd:import namespace="http://schemas.microsoft.com/office/infopath/2007/PartnerControls"/>
    <xsd:element name="_dlc_DocId" ma:index="38" nillable="true" ma:displayName="Document ID Value" ma:description="The value of the document ID assigned to this item." ma:internalName="_dlc_DocId" ma:readOnly="true">
      <xsd:simpleType>
        <xsd:restriction base="dms:Text"/>
      </xsd:simpleType>
    </xsd:element>
    <xsd:element name="_dlc_DocIdUrl" ma:index="3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40" nillable="true" ma:displayName="Persist ID" ma:description="Keep ID on add." ma:hidden="true" ma:internalName="_dlc_DocIdPersistId" ma:readOnly="true">
      <xsd:simpleType>
        <xsd:restriction base="dms:Boolean"/>
      </xsd:simpleType>
    </xsd:element>
    <xsd:element name="TaxCatchAll" ma:index="73" nillable="true" ma:displayName="Taxonomy Catch All Column" ma:description="" ma:hidden="true" ma:list="{0e4634ab-8739-4816-b480-3a38a6a044d1}" ma:internalName="TaxCatchAll" ma:showField="CatchAllData" ma:web="dc0c2c3d-e9fc-4a0d-820b-87ab82e65f20">
      <xsd:complexType>
        <xsd:complexContent>
          <xsd:extension base="dms:MultiChoiceLookup">
            <xsd:sequence>
              <xsd:element name="Value" type="dms:Lookup" maxOccurs="unbounded" minOccurs="0" nillable="true"/>
            </xsd:sequence>
          </xsd:extension>
        </xsd:complexContent>
      </xsd:complexType>
    </xsd:element>
    <xsd:element name="TaxCatchAllLabel" ma:index="74" nillable="true" ma:displayName="Taxonomy Catch All Column1" ma:description="" ma:hidden="true" ma:list="{0e4634ab-8739-4816-b480-3a38a6a044d1}" ma:internalName="TaxCatchAllLabel" ma:readOnly="true" ma:showField="CatchAllDataLabel" ma:web="dc0c2c3d-e9fc-4a0d-820b-87ab82e65f20">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53041210-5658-4a0d-8a74-f9413e00f15b" elementFormDefault="qualified">
    <xsd:import namespace="http://schemas.microsoft.com/office/2006/documentManagement/types"/>
    <xsd:import namespace="http://schemas.microsoft.com/office/infopath/2007/PartnerControls"/>
    <xsd:element name="k62430406562456c9289cb18a9752f33" ma:index="63" nillable="true" ma:taxonomy="true" ma:internalName="k62430406562456c9289cb18a9752f33" ma:taxonomyFieldName="Language" ma:displayName="Language" ma:default="" ma:fieldId="{46243040-6562-456c-9289-cb18a9752f33}" ma:taxonomyMulti="true" ma:sspId="3e123716-e57e-43df-bff4-d192656f6566" ma:termSetId="ae8127f2-4ba5-43ff-b189-fd1d2bc66602" ma:anchorId="00000000-0000-0000-0000-000000000000" ma:open="false" ma:isKeyword="false">
      <xsd:complexType>
        <xsd:sequence>
          <xsd:element ref="pc:Terms" minOccurs="0" maxOccurs="1"/>
        </xsd:sequence>
      </xsd:complexType>
    </xsd:element>
    <xsd:element name="Description0" ma:index="90" nillable="true" ma:displayName="Description" ma:hidden="true" ma:internalName="Description0" ma:readOnly="false">
      <xsd:simpleType>
        <xsd:restriction base="dms:Note"/>
      </xsd:simpleType>
    </xsd:element>
    <xsd:element name="contentservId" ma:index="94" nillable="true" ma:displayName="contentservId" ma:hidden="true" ma:internalName="contentservId" ma:readOnly="false">
      <xsd:simpleType>
        <xsd:restriction base="dms:Text">
          <xsd:maxLength value="255"/>
        </xsd:restriction>
      </xsd:simpleType>
    </xsd:element>
    <xsd:element name="Fecha" ma:index="96" nillable="true" ma:displayName="Fecha" ma:format="DateOnly" ma:internalName="Fecha">
      <xsd:simpleType>
        <xsd:restriction base="dms:DateTim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62" ma:displayName="Content Type"/>
        <xsd:element ref="dc:title" minOccurs="0" maxOccurs="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SharedContentType xmlns="Microsoft.SharePoint.Taxonomy.ContentTypeSync" SourceId="3e123716-e57e-43df-bff4-d192656f6566" ContentTypeId="0x01" PreviousValue="false"/>
</file>

<file path=customXml/item4.xml><?xml version="1.0" encoding="utf-8"?>
<?mso-contentType ?>
<spe:Receivers xmlns:spe="http://schemas.microsoft.com/sharepoint/events"/>
</file>

<file path=customXml/item5.xml><?xml version="1.0" encoding="utf-8"?>
<?mso-contentType ?>
<FormTemplates xmlns="http://schemas.microsoft.com/sharepoint/v3/contenttype/forms">
  <Display>DocumentLibraryForm</Display>
  <Edit>DocumentLibraryForm</Edit>
  <New>DocumentLibraryForm</New>
</FormTemplates>
</file>

<file path=customXml/item6.xml><?xml version="1.0" encoding="utf-8"?>
<p:properties xmlns:p="http://schemas.microsoft.com/office/2006/metadata/properties" xmlns:xsi="http://www.w3.org/2001/XMLSchema-instance" xmlns:pc="http://schemas.microsoft.com/office/infopath/2007/PartnerControls">
  <documentManagement>
    <Documenttype_SK xmlns="dc0c2c3d-e9fc-4a0d-820b-87ab82e65f20">Tlačová informácia</Documenttype_SK>
    <Documenttype_HU xmlns="dc0c2c3d-e9fc-4a0d-820b-87ab82e65f20">Sajtóinformáció</Documenttype_HU>
    <k62430406562456c9289cb18a9752f33 xmlns="53041210-5658-4a0d-8a74-f9413e00f15b">
      <Terms xmlns="http://schemas.microsoft.com/office/infopath/2007/PartnerControls">
        <TermInfo xmlns="http://schemas.microsoft.com/office/infopath/2007/PartnerControls">
          <TermName xmlns="http://schemas.microsoft.com/office/infopath/2007/PartnerControls">#EN</TermName>
          <TermId xmlns="http://schemas.microsoft.com/office/infopath/2007/PartnerControls">71e5a4f0-0757-4fab-a12c-3089e9946ab2</TermId>
        </TermInfo>
      </Terms>
    </k62430406562456c9289cb18a9752f33>
    <title_TI_DE xmlns="dc0c2c3d-e9fc-4a0d-820b-87ab82e65f20">EWA Vizepräsident Harald Scherleitner</title_TI_DE>
    <title_TI_NO xmlns="dc0c2c3d-e9fc-4a0d-820b-87ab82e65f20">EWA Vicepresident Harald Scherleitner</title_TI_NO>
    <Documenttype_PT xmlns="dc0c2c3d-e9fc-4a0d-820b-87ab82e65f20">Comunicado à imprensa</Documenttype_PT>
    <Documenttype_RU xmlns="dc0c2c3d-e9fc-4a0d-820b-87ab82e65f20">Пресс-релиз</Documenttype_RU>
    <title_TI_TR xmlns="dc0c2c3d-e9fc-4a0d-820b-87ab82e65f20">EWA Vicepresident Harald Scherleitner</title_TI_TR>
    <icfaae38c4274413b390559439863f3e xmlns="dc0c2c3d-e9fc-4a0d-820b-87ab82e65f20">
      <Terms xmlns="http://schemas.microsoft.com/office/infopath/2007/PartnerControls"/>
    </icfaae38c4274413b390559439863f3e>
    <Documenttype_CS xmlns="dc0c2c3d-e9fc-4a0d-820b-87ab82e65f20">Tisková zpráva</Documenttype_CS>
    <Documenttype_AR xmlns="dc0c2c3d-e9fc-4a0d-820b-87ab82e65f20">Press Release</Documenttype_AR>
    <title_TI_TH xmlns="dc0c2c3d-e9fc-4a0d-820b-87ab82e65f20">EWA Vicepresident Harald Scherleitner</title_TI_TH>
    <Licence_x0020_information xmlns="dc0c2c3d-e9fc-4a0d-820b-87ab82e65f20">(c) Fronius International</Licence_x0020_information>
    <title_TI_EA xmlns="dc0c2c3d-e9fc-4a0d-820b-87ab82e65f20">EWA Vicepresident Harald Scherleitner</title_TI_EA>
    <Fecha xmlns="53041210-5658-4a0d-8a74-f9413e00f15b" xsi:nil="true"/>
    <TitelInternal xmlns="dc0c2c3d-e9fc-4a0d-820b-87ab82e65f20" xsi:nil="true"/>
    <Documenttype_DE xmlns="dc0c2c3d-e9fc-4a0d-820b-87ab82e65f20">Presseinformation</Documenttype_DE>
    <Documenttype_NO xmlns="dc0c2c3d-e9fc-4a0d-820b-87ab82e65f20">Presseinformasjon</Documenttype_NO>
    <title_TI_DA xmlns="dc0c2c3d-e9fc-4a0d-820b-87ab82e65f20">EWA Vicepresident Harald Scherleitner</title_TI_DA>
    <Documenttype_TR xmlns="dc0c2c3d-e9fc-4a0d-820b-87ab82e65f20">Basın bülteni</Documenttype_TR>
    <title_TI_PL xmlns="dc0c2c3d-e9fc-4a0d-820b-87ab82e65f20">EWA Vicepresident Harald Scherleitner</title_TI_PL>
    <Documenttype_TH xmlns="dc0c2c3d-e9fc-4a0d-820b-87ab82e65f20">ข่าวประชาสัมพันธ์</Documenttype_TH>
    <title_TI_EL xmlns="dc0c2c3d-e9fc-4a0d-820b-87ab82e65f20">EWA Vicepresident Harald Scherleitner</title_TI_EL>
    <Documenttype_EA xmlns="dc0c2c3d-e9fc-4a0d-820b-87ab82e65f20">Press Release</Documenttype_EA>
    <Web_x0020_Display_x0020_Title_x0020_ET xmlns="dc0c2c3d-e9fc-4a0d-820b-87ab82e65f20">EWA Vicepresident Harald Scherleitner</Web_x0020_Display_x0020_Title_x0020_ET>
    <Resolution xmlns="dc0c2c3d-e9fc-4a0d-820b-87ab82e65f20" xsi:nil="true"/>
    <Division xmlns="dc0c2c3d-e9fc-4a0d-820b-87ab82e65f20">Perfect Welding</Division>
    <title_TI_FR xmlns="dc0c2c3d-e9fc-4a0d-820b-87ab82e65f20">EWA Vicepresident Harald Scherleitner</title_TI_FR>
    <Documenttype_DA xmlns="dc0c2c3d-e9fc-4a0d-820b-87ab82e65f20">Presseinformationer</Documenttype_DA>
    <DocArticleNumber xmlns="dc0c2c3d-e9fc-4a0d-820b-87ab82e65f20" xsi:nil="true"/>
    <countryok xmlns="dc0c2c3d-e9fc-4a0d-820b-87ab82e65f20">true</countryok>
    <ArticleNumber xmlns="dc0c2c3d-e9fc-4a0d-820b-87ab82e65f20" xsi:nil="true"/>
    <title_TI_SV xmlns="dc0c2c3d-e9fc-4a0d-820b-87ab82e65f20">EWA Vicepresident Harald Scherleitner</title_TI_SV>
    <Documenttype_PL xmlns="dc0c2c3d-e9fc-4a0d-820b-87ab82e65f20">Informacja prasowe</Documenttype_PL>
    <VersionInternal xmlns="dc0c2c3d-e9fc-4a0d-820b-87ab82e65f20">1</VersionInternal>
    <Update xmlns="dc0c2c3d-e9fc-4a0d-820b-87ab82e65f20" xsi:nil="true"/>
    <FSM xmlns="dc0c2c3d-e9fc-4a0d-820b-87ab82e65f20">No</FSM>
    <FileMaster xmlns="dc0c2c3d-e9fc-4a0d-820b-87ab82e65f20">C-100234</FileMaster>
    <title_TI_NL xmlns="dc0c2c3d-e9fc-4a0d-820b-87ab82e65f20">EWA Vicepresident Harald Scherleitner</title_TI_NL>
    <contentservId xmlns="53041210-5658-4a0d-8a74-f9413e00f15b">C-100235</contentservId>
    <title_TI_IT xmlns="dc0c2c3d-e9fc-4a0d-820b-87ab82e65f20">EWA Vicepresident Harald Scherleitner</title_TI_IT>
    <Documenttype_EL xmlns="dc0c2c3d-e9fc-4a0d-820b-87ab82e65f20">Δελτίο τύπου</Documenttype_EL>
    <l67a679918f5484e8f458468bb061236 xmlns="dc0c2c3d-e9fc-4a0d-820b-87ab82e65f20">
      <Terms xmlns="http://schemas.microsoft.com/office/infopath/2007/PartnerControls"/>
    </l67a679918f5484e8f458468bb061236>
    <Description0 xmlns="53041210-5658-4a0d-8a74-f9413e00f15b" xsi:nil="true"/>
    <download-count xmlns="dc0c2c3d-e9fc-4a0d-820b-87ab82e65f20" xsi:nil="true"/>
    <Documenttype_FR xmlns="dc0c2c3d-e9fc-4a0d-820b-87ab82e65f20">Communiqué de presse</Documenttype_FR>
    <FroCountryExclusive xmlns="dc0c2c3d-e9fc-4a0d-820b-87ab82e65f20">No</FroCountryExclusive>
    <title_TI_UA xmlns="dc0c2c3d-e9fc-4a0d-820b-87ab82e65f20">EWA Vicepresident Harald Scherleitner</title_TI_UA>
    <title_TI_JP xmlns="dc0c2c3d-e9fc-4a0d-820b-87ab82e65f20">EWA Vicepresident Harald Scherleitner</title_TI_JP>
    <Documenttype_NL xmlns="dc0c2c3d-e9fc-4a0d-820b-87ab82e65f20">Persbericht</Documenttype_NL>
    <title_TI_RO xmlns="dc0c2c3d-e9fc-4a0d-820b-87ab82e65f20">EWA Vicepresident Harald Scherleitner</title_TI_RO>
    <Documenttype_NB xmlns="dc0c2c3d-e9fc-4a0d-820b-87ab82e65f20">Presseinformasjon</Documenttype_NB>
    <title_ti_nb xmlns="dc0c2c3d-e9fc-4a0d-820b-87ab82e65f20">EWA Vicepresident Harald Scherleitner</title_ti_nb>
    <title_TI_ES xmlns="dc0c2c3d-e9fc-4a0d-820b-87ab82e65f20">EWA Vicepresident Harald Scherleitner</title_TI_ES>
    <title_TI_JA xmlns="dc0c2c3d-e9fc-4a0d-820b-87ab82e65f20">EWA Vicepresident Harald Scherleitner</title_TI_JA>
    <TaxCatchAll xmlns="92f60987-cbcc-4245-baaf-239af3bfd6e8">
      <Value>1</Value>
      <Value>252</Value>
    </TaxCatchAll>
    <Documenttype_IT xmlns="dc0c2c3d-e9fc-4a0d-820b-87ab82e65f20">Comunicato stampa</Documenttype_IT>
    <Documenttype_ZH xmlns="dc0c2c3d-e9fc-4a0d-820b-87ab82e65f20">Press Release</Documenttype_ZH>
    <AGB xmlns="dc0c2c3d-e9fc-4a0d-820b-87ab82e65f20">false</AGB>
    <title_TI_EN xmlns="dc0c2c3d-e9fc-4a0d-820b-87ab82e65f20">EWA Vicepresident Harald Scherleitner</title_TI_EN>
    <MRMKeyWords xmlns="dc0c2c3d-e9fc-4a0d-820b-87ab82e65f20">#Presseinformation#Harald Scherleitner#EWA#Vizepräsident#European Welding Association#Press release#Vice president#presseinformation#pressrelease#haraldscherleitner#ewa#vizepräsident#europeanweldingassociation#</MRMKeyWords>
    <title_ti_zh xmlns="dc0c2c3d-e9fc-4a0d-820b-87ab82e65f20">EWA Vicepresident Harald Scherleitner</title_ti_zh>
    <MRMID xmlns="dc0c2c3d-e9fc-4a0d-820b-87ab82e65f20">M-155930</MRMID>
    <Documenttype_UK xmlns="dc0c2c3d-e9fc-4a0d-820b-87ab82e65f20">Прес-релізи</Documenttype_UK>
    <title_TI_SK xmlns="dc0c2c3d-e9fc-4a0d-820b-87ab82e65f20">EWA Vicepresident Harald Scherleitner</title_TI_SK>
    <Documenttype_UA xmlns="dc0c2c3d-e9fc-4a0d-820b-87ab82e65f20">Прес-релізи</Documenttype_UA>
    <title_TI_HU xmlns="dc0c2c3d-e9fc-4a0d-820b-87ab82e65f20">EWA Vicepresident Harald Scherleitner</title_TI_HU>
    <Country_x0020_Quick_x0020_Select xmlns="dc0c2c3d-e9fc-4a0d-820b-87ab82e65f20">Select...</Country_x0020_Quick_x0020_Select>
    <title_ti_uk xmlns="dc0c2c3d-e9fc-4a0d-820b-87ab82e65f20">EWA Vicepresident Harald Scherleitner</title_ti_uk>
    <title_TI_PT xmlns="dc0c2c3d-e9fc-4a0d-820b-87ab82e65f20">EWA Vicepresident Harald Scherleitner</title_TI_PT>
    <Country xmlns="dc0c2c3d-e9fc-4a0d-820b-87ab82e65f20">
      <Value>46</Value>
      <Value>44</Value>
      <Value>43</Value>
      <Value>42</Value>
      <Value>41</Value>
      <Value>40</Value>
      <Value>39</Value>
      <Value>38</Value>
      <Value>37</Value>
      <Value>36</Value>
      <Value>35</Value>
      <Value>34</Value>
      <Value>33</Value>
      <Value>32</Value>
      <Value>31</Value>
      <Value>47</Value>
      <Value>30</Value>
      <Value>50</Value>
      <Value>29</Value>
      <Value>28</Value>
      <Value>27</Value>
      <Value>26</Value>
      <Value>25</Value>
      <Value>22</Value>
      <Value>24</Value>
      <Value>23</Value>
      <Value>21</Value>
      <Value>20</Value>
      <Value>19</Value>
      <Value>18</Value>
      <Value>17</Value>
      <Value>16</Value>
      <Value>51</Value>
      <Value>15</Value>
      <Value>13</Value>
      <Value>12</Value>
      <Value>11</Value>
      <Value>10</Value>
      <Value>9</Value>
      <Value>8</Value>
      <Value>7</Value>
      <Value>5</Value>
      <Value>6</Value>
      <Value>53</Value>
    </Country>
    <fro_spid xmlns="dc0c2c3d-e9fc-4a0d-820b-87ab82e65f20">13484;SE</fro_spid>
    <title_TI_RU xmlns="dc0c2c3d-e9fc-4a0d-820b-87ab82e65f20">EWA Vicepresident Harald Scherleitner</title_TI_RU>
    <title_ti_fi xmlns="dc0c2c3d-e9fc-4a0d-820b-87ab82e65f20">EWA Vicepresident Harald Scherleitner</title_ti_fi>
    <Documenttype_JA xmlns="dc0c2c3d-e9fc-4a0d-820b-87ab82e65f20">ニュースリリース</Documenttype_JA>
    <Colour_x0020_space xmlns="dc0c2c3d-e9fc-4a0d-820b-87ab82e65f20" xsi:nil="true"/>
    <title_TI_CS xmlns="dc0c2c3d-e9fc-4a0d-820b-87ab82e65f20">EWA Vicepresident Harald Scherleitner</title_TI_CS>
    <title_TI_AR xmlns="dc0c2c3d-e9fc-4a0d-820b-87ab82e65f20">EWA Vicepresident Harald Scherleitner</title_TI_AR>
    <Documenttype_EN xmlns="dc0c2c3d-e9fc-4a0d-820b-87ab82e65f20">Press Release</Documenttype_EN>
    <Documenttype_ES xmlns="dc0c2c3d-e9fc-4a0d-820b-87ab82e65f20">Información de prensa</Documenttype_ES>
    <title_TI_CN xmlns="dc0c2c3d-e9fc-4a0d-820b-87ab82e65f20" xsi:nil="true"/>
  </documentManagement>
</p:properties>
</file>

<file path=customXml/itemProps1.xml><?xml version="1.0" encoding="utf-8"?>
<ds:datastoreItem xmlns:ds="http://schemas.openxmlformats.org/officeDocument/2006/customXml" ds:itemID="{C1E70C3B-D7DA-4E14-8B08-83B8C851324F}">
  <ds:schemaRefs>
    <ds:schemaRef ds:uri="http://schemas.openxmlformats.org/officeDocument/2006/bibliography"/>
  </ds:schemaRefs>
</ds:datastoreItem>
</file>

<file path=customXml/itemProps2.xml><?xml version="1.0" encoding="utf-8"?>
<ds:datastoreItem xmlns:ds="http://schemas.openxmlformats.org/officeDocument/2006/customXml" ds:itemID="{6001C452-3004-4BE3-983F-8179F1643B7A}"/>
</file>

<file path=customXml/itemProps3.xml><?xml version="1.0" encoding="utf-8"?>
<ds:datastoreItem xmlns:ds="http://schemas.openxmlformats.org/officeDocument/2006/customXml" ds:itemID="{AC12F887-CDBD-4CB8-B23E-675F8BA542C4}"/>
</file>

<file path=customXml/itemProps4.xml><?xml version="1.0" encoding="utf-8"?>
<ds:datastoreItem xmlns:ds="http://schemas.openxmlformats.org/officeDocument/2006/customXml" ds:itemID="{722C412E-A228-4D37-8105-0D02CBF2215A}"/>
</file>

<file path=customXml/itemProps5.xml><?xml version="1.0" encoding="utf-8"?>
<ds:datastoreItem xmlns:ds="http://schemas.openxmlformats.org/officeDocument/2006/customXml" ds:itemID="{AC307BA2-5489-43F8-B751-EEC643A22A58}"/>
</file>

<file path=customXml/itemProps6.xml><?xml version="1.0" encoding="utf-8"?>
<ds:datastoreItem xmlns:ds="http://schemas.openxmlformats.org/officeDocument/2006/customXml" ds:itemID="{4F72CCDD-0029-4372-B387-00F65A225F56}"/>
</file>

<file path=docProps/app.xml><?xml version="1.0" encoding="utf-8"?>
<Properties xmlns="http://schemas.openxmlformats.org/officeDocument/2006/extended-properties" xmlns:vt="http://schemas.openxmlformats.org/officeDocument/2006/docPropsVTypes">
  <Template>Fronius-Standardvorlage</Template>
  <TotalTime>0</TotalTime>
  <Pages>3</Pages>
  <Words>784</Words>
  <Characters>4978</Characters>
  <Application>Microsoft Office Word</Application>
  <DocSecurity>0</DocSecurity>
  <Lines>41</Lines>
  <Paragraphs>11</Paragraphs>
  <ScaleCrop>false</ScaleCrop>
  <HeadingPairs>
    <vt:vector size="2" baseType="variant">
      <vt:variant>
        <vt:lpstr>Titel</vt:lpstr>
      </vt:variant>
      <vt:variant>
        <vt:i4>1</vt:i4>
      </vt:variant>
    </vt:vector>
  </HeadingPairs>
  <TitlesOfParts>
    <vt:vector size="1" baseType="lpstr">
      <vt:lpstr>TITEL</vt:lpstr>
    </vt:vector>
  </TitlesOfParts>
  <Company/>
  <LinksUpToDate>false</LinksUpToDate>
  <CharactersWithSpaces>5751</CharactersWithSpaces>
  <SharedDoc>false</SharedDoc>
  <HLinks>
    <vt:vector size="18" baseType="variant">
      <vt:variant>
        <vt:i4>2490375</vt:i4>
      </vt:variant>
      <vt:variant>
        <vt:i4>6</vt:i4>
      </vt:variant>
      <vt:variant>
        <vt:i4>0</vt:i4>
      </vt:variant>
      <vt:variant>
        <vt:i4>5</vt:i4>
      </vt:variant>
      <vt:variant>
        <vt:lpwstr>mailto:Kirsten.Ludwig@a1kommunikation.de</vt:lpwstr>
      </vt:variant>
      <vt:variant>
        <vt:lpwstr/>
      </vt:variant>
      <vt:variant>
        <vt:i4>6946816</vt:i4>
      </vt:variant>
      <vt:variant>
        <vt:i4>3</vt:i4>
      </vt:variant>
      <vt:variant>
        <vt:i4>0</vt:i4>
      </vt:variant>
      <vt:variant>
        <vt:i4>5</vt:i4>
      </vt:variant>
      <vt:variant>
        <vt:lpwstr>mailto:doppler.leonie@fronius.com</vt:lpwstr>
      </vt:variant>
      <vt:variant>
        <vt:lpwstr/>
      </vt:variant>
      <vt:variant>
        <vt:i4>1703946</vt:i4>
      </vt:variant>
      <vt:variant>
        <vt:i4>0</vt:i4>
      </vt:variant>
      <vt:variant>
        <vt:i4>0</vt:i4>
      </vt:variant>
      <vt:variant>
        <vt:i4>5</vt:i4>
      </vt:variant>
      <vt:variant>
        <vt:lpwstr>http://www.fronius.com/de/schweisstechnik/info-center/presse</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PW_PR_EWA_Vicepresident_Scherleitner_EN</dc:title>
  <dc:subject/>
  <dc:creator>Demirok Fidan</dc:creator>
  <cp:keywords/>
  <cp:lastModifiedBy>Ludwig Kirsten</cp:lastModifiedBy>
  <cp:revision>13</cp:revision>
  <cp:lastPrinted>2016-07-21T12:13:00Z</cp:lastPrinted>
  <dcterms:created xsi:type="dcterms:W3CDTF">2020-11-11T11:17:00Z</dcterms:created>
  <dcterms:modified xsi:type="dcterms:W3CDTF">2020-12-14T08:36:00Z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o83eafb9fd8f4e0d935a1b8f7d26b594">
    <vt:lpwstr/>
  </property>
  <property fmtid="{D5CDD505-2E9C-101B-9397-08002B2CF9AE}" pid="3" name="lb169c5bde7e4bcfadda4df6a11dcfbc">
    <vt:lpwstr>DE|676160ea-61f7-4cef-8b4c-1724dec2206e</vt:lpwstr>
  </property>
  <property fmtid="{D5CDD505-2E9C-101B-9397-08002B2CF9AE}" pid="4" name="ContentTypeId">
    <vt:lpwstr>0x010100D81D3A5E066A7C4C894BF34B3C71E9830056A9D1C33EBE96449F666C5931D6D9BD</vt:lpwstr>
  </property>
  <property fmtid="{D5CDD505-2E9C-101B-9397-08002B2CF9AE}" pid="5" name="Service Levels TIM-RS">
    <vt:lpwstr/>
  </property>
  <property fmtid="{D5CDD505-2E9C-101B-9397-08002B2CF9AE}" pid="6" name="Products">
    <vt:lpwstr/>
  </property>
  <property fmtid="{D5CDD505-2E9C-101B-9397-08002B2CF9AE}" pid="7" name="Permission">
    <vt:lpwstr>Public</vt:lpwstr>
  </property>
  <property fmtid="{D5CDD505-2E9C-101B-9397-08002B2CF9AE}" pid="8" name="fro_PartnerRoles">
    <vt:lpwstr/>
  </property>
  <property fmtid="{D5CDD505-2E9C-101B-9397-08002B2CF9AE}" pid="9" name="Web Display Title SV">
    <vt:lpwstr>EWA Vicepresident Harald Scherleitner</vt:lpwstr>
  </property>
  <property fmtid="{D5CDD505-2E9C-101B-9397-08002B2CF9AE}" pid="10" name="WorkflowChangePath">
    <vt:lpwstr>a8dd0ddf-bfd4-44dd-a6bb-0c3c9675194c,34;a8dd0ddf-bfd4-44dd-a6bb-0c3c9675194c,34;a8dd0ddf-bfd4-44dd-a6bb-0c3c9675194c,34;a8dd0ddf-bfd4-44dd-a6bb-0c3c9675194c,34;a8dd0ddf-bfd4-44dd-a6bb-0c3c9675194c,34;a8dd0ddf-bfd4-44dd-a6bb-0c3c9675194c,34;a8dd0ddf-bfd4-44dd-a6bb-0c3c9675194c,34;6d1b5151-d866-4942-aea1-17c7cb28edce,53;6d1b5151-d866-4942-aea1-17c7cb28edce,59;c6d90674-6c03-4eb1-81bf-a493536fda19,104;84063e84-3b90-4264-9d91-20c80f9713f8,117;84063e84-3b90-4264-9d91-20c80f9713f8,117;84063e84-3b90-4264-9d91-20c80f9713f8,120;84063e84-3b90-4264-9d91-20c80f9713f8,133;</vt:lpwstr>
  </property>
  <property fmtid="{D5CDD505-2E9C-101B-9397-08002B2CF9AE}" pid="11" name="_docset_NoMedatataSyncRequired">
    <vt:lpwstr>False</vt:lpwstr>
  </property>
  <property fmtid="{D5CDD505-2E9C-101B-9397-08002B2CF9AE}" pid="12" name="Language">
    <vt:lpwstr>252;##EN|71e5a4f0-0757-4fab-a12c-3089e9946ab2</vt:lpwstr>
  </property>
  <property fmtid="{D5CDD505-2E9C-101B-9397-08002B2CF9AE}" pid="13" name="FroConDoc_language">
    <vt:lpwstr>1;#DE|676160ea-61f7-4cef-8b4c-1724dec2206e</vt:lpwstr>
  </property>
</Properties>
</file>